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817" w:rsidRPr="00FE1F49" w:rsidRDefault="000E1817" w:rsidP="00FE1F49">
      <w:pPr>
        <w:jc w:val="center"/>
        <w:rPr>
          <w:rFonts w:ascii="Arial Rounded MT Bold" w:hAnsi="Arial Rounded MT Bold" w:cs="Arial"/>
          <w:color w:val="E36C0A" w:themeColor="accent6" w:themeShade="BF"/>
          <w:sz w:val="48"/>
          <w:szCs w:val="36"/>
        </w:rPr>
      </w:pPr>
      <w:r w:rsidRPr="00FE1F49">
        <w:rPr>
          <w:rFonts w:ascii="Arial Rounded MT Bold" w:hAnsi="Arial Rounded MT Bold" w:cs="Arial"/>
          <w:color w:val="E36C0A" w:themeColor="accent6" w:themeShade="BF"/>
          <w:sz w:val="48"/>
          <w:szCs w:val="36"/>
        </w:rPr>
        <w:t>Family Support Project</w:t>
      </w:r>
    </w:p>
    <w:p w:rsidR="000E1817" w:rsidRPr="000E1817" w:rsidRDefault="00FE1F49" w:rsidP="00F90DB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 wp14:anchorId="64D8657C" wp14:editId="5CBA24FB">
            <wp:simplePos x="0" y="0"/>
            <wp:positionH relativeFrom="column">
              <wp:posOffset>2108200</wp:posOffset>
            </wp:positionH>
            <wp:positionV relativeFrom="paragraph">
              <wp:posOffset>120015</wp:posOffset>
            </wp:positionV>
            <wp:extent cx="1193800" cy="1424305"/>
            <wp:effectExtent l="0" t="0" r="6350" b="4445"/>
            <wp:wrapSquare wrapText="bothSides"/>
            <wp:docPr id="1" name="Picture 1" descr="U:\Documents\Family Support Project\Pictures\Mother_Chil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ocuments\Family Support Project\Pictures\Mother_Child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F49" w:rsidRDefault="00FE1F49" w:rsidP="00FE1F49">
      <w:pPr>
        <w:jc w:val="center"/>
        <w:rPr>
          <w:rFonts w:ascii="Arial Rounded MT Bold" w:hAnsi="Arial Rounded MT Bold" w:cs="Arial"/>
          <w:sz w:val="36"/>
          <w:szCs w:val="36"/>
        </w:rPr>
      </w:pPr>
    </w:p>
    <w:p w:rsidR="00FE1F49" w:rsidRDefault="00FE1F49" w:rsidP="00FE1F49">
      <w:pPr>
        <w:jc w:val="center"/>
        <w:rPr>
          <w:rFonts w:ascii="Arial Rounded MT Bold" w:hAnsi="Arial Rounded MT Bold" w:cs="Arial"/>
          <w:sz w:val="36"/>
          <w:szCs w:val="36"/>
        </w:rPr>
      </w:pPr>
    </w:p>
    <w:p w:rsidR="00FE1F49" w:rsidRDefault="00FE1F49" w:rsidP="00FE1F49">
      <w:pPr>
        <w:jc w:val="center"/>
        <w:rPr>
          <w:rFonts w:ascii="Arial Rounded MT Bold" w:hAnsi="Arial Rounded MT Bold" w:cs="Arial"/>
          <w:sz w:val="36"/>
          <w:szCs w:val="36"/>
        </w:rPr>
      </w:pPr>
    </w:p>
    <w:p w:rsidR="00F90DBC" w:rsidRPr="001D0335" w:rsidRDefault="00F90DBC" w:rsidP="00FE1F49">
      <w:pPr>
        <w:jc w:val="center"/>
        <w:rPr>
          <w:rFonts w:ascii="Arial Rounded MT Bold" w:hAnsi="Arial Rounded MT Bold" w:cs="Arial"/>
          <w:color w:val="E36C0A" w:themeColor="accent6" w:themeShade="BF"/>
          <w:sz w:val="40"/>
          <w:szCs w:val="36"/>
        </w:rPr>
      </w:pPr>
      <w:r w:rsidRPr="001D0335">
        <w:rPr>
          <w:rFonts w:ascii="Arial Rounded MT Bold" w:hAnsi="Arial Rounded MT Bold" w:cs="Arial"/>
          <w:color w:val="E36C0A" w:themeColor="accent6" w:themeShade="BF"/>
          <w:sz w:val="40"/>
          <w:szCs w:val="36"/>
        </w:rPr>
        <w:t>Survey for parents</w:t>
      </w:r>
    </w:p>
    <w:tbl>
      <w:tblPr>
        <w:tblStyle w:val="TableGrid"/>
        <w:tblW w:w="101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670"/>
      </w:tblGrid>
      <w:tr w:rsidR="00D4610B" w:rsidTr="00B67F21">
        <w:trPr>
          <w:jc w:val="center"/>
        </w:trPr>
        <w:tc>
          <w:tcPr>
            <w:tcW w:w="2518" w:type="dxa"/>
            <w:vAlign w:val="center"/>
          </w:tcPr>
          <w:p w:rsidR="00D4610B" w:rsidRDefault="00D4610B" w:rsidP="00D4610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B62E9C1" wp14:editId="6CAE36F3">
                  <wp:extent cx="1080000" cy="1080000"/>
                  <wp:effectExtent l="0" t="0" r="6350" b="6350"/>
                  <wp:docPr id="2" name="Picture 2" descr="U:\Documents\Edited Photsymbols\ENABLE Circle White BG 1329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Documents\Edited Photsymbols\ENABLE Circle White BG 1329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0" w:type="dxa"/>
            <w:vAlign w:val="center"/>
          </w:tcPr>
          <w:p w:rsidR="00D4610B" w:rsidRDefault="00D4610B" w:rsidP="00D4610B">
            <w:pPr>
              <w:rPr>
                <w:rFonts w:ascii="Arial" w:hAnsi="Arial" w:cs="Arial"/>
                <w:sz w:val="36"/>
                <w:szCs w:val="36"/>
              </w:rPr>
            </w:pPr>
            <w:r w:rsidRPr="000E1817">
              <w:rPr>
                <w:rFonts w:ascii="Arial" w:hAnsi="Arial" w:cs="Arial"/>
                <w:sz w:val="36"/>
                <w:szCs w:val="36"/>
              </w:rPr>
              <w:t>This survey was written by ENABLE Scotland.</w:t>
            </w:r>
          </w:p>
        </w:tc>
      </w:tr>
      <w:tr w:rsidR="00D4610B" w:rsidTr="00B67F21">
        <w:trPr>
          <w:jc w:val="center"/>
        </w:trPr>
        <w:tc>
          <w:tcPr>
            <w:tcW w:w="2518" w:type="dxa"/>
            <w:vAlign w:val="center"/>
          </w:tcPr>
          <w:p w:rsidR="00D4610B" w:rsidRDefault="00D4610B" w:rsidP="00D4610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27EFE10" wp14:editId="0CE59A56">
                  <wp:extent cx="1378800" cy="1080000"/>
                  <wp:effectExtent l="38100" t="38100" r="31115" b="44450"/>
                  <wp:docPr id="3" name="Picture 3" descr="U:\Documents\Family Support Project\Pictures\Family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:\Documents\Family Support Project\Pictures\Family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00" cy="108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0" w:type="dxa"/>
            <w:vAlign w:val="center"/>
          </w:tcPr>
          <w:p w:rsidR="00D4610B" w:rsidRPr="000E1817" w:rsidRDefault="00D4610B" w:rsidP="00D4610B">
            <w:pPr>
              <w:rPr>
                <w:rFonts w:ascii="Arial" w:hAnsi="Arial" w:cs="Arial"/>
                <w:sz w:val="36"/>
                <w:szCs w:val="36"/>
              </w:rPr>
            </w:pPr>
            <w:r w:rsidRPr="000E1817">
              <w:rPr>
                <w:rFonts w:ascii="Arial" w:hAnsi="Arial" w:cs="Arial"/>
                <w:sz w:val="36"/>
                <w:szCs w:val="36"/>
              </w:rPr>
              <w:t>ENABLE want to find out</w:t>
            </w:r>
          </w:p>
          <w:p w:rsidR="00D4610B" w:rsidRPr="000E1817" w:rsidRDefault="00D4610B" w:rsidP="00D4610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• </w:t>
            </w:r>
            <w:r w:rsidRPr="000E1817">
              <w:rPr>
                <w:rFonts w:ascii="Arial" w:hAnsi="Arial" w:cs="Arial"/>
                <w:sz w:val="36"/>
                <w:szCs w:val="36"/>
              </w:rPr>
              <w:t>what support parents find helpful</w:t>
            </w:r>
          </w:p>
          <w:p w:rsidR="00D4610B" w:rsidRDefault="00D4610B" w:rsidP="00D4610B">
            <w:pPr>
              <w:rPr>
                <w:rFonts w:ascii="Arial" w:hAnsi="Arial" w:cs="Arial"/>
                <w:sz w:val="36"/>
                <w:szCs w:val="36"/>
              </w:rPr>
            </w:pPr>
            <w:r w:rsidRPr="000E1817">
              <w:rPr>
                <w:rFonts w:ascii="Arial" w:hAnsi="Arial" w:cs="Arial"/>
                <w:sz w:val="36"/>
                <w:szCs w:val="36"/>
              </w:rPr>
              <w:t>•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0E1817">
              <w:rPr>
                <w:rFonts w:ascii="Arial" w:hAnsi="Arial" w:cs="Arial"/>
                <w:sz w:val="36"/>
                <w:szCs w:val="36"/>
              </w:rPr>
              <w:t>what other support parents need</w:t>
            </w:r>
          </w:p>
        </w:tc>
      </w:tr>
      <w:tr w:rsidR="00D4610B" w:rsidTr="00B67F21">
        <w:trPr>
          <w:jc w:val="center"/>
        </w:trPr>
        <w:tc>
          <w:tcPr>
            <w:tcW w:w="2518" w:type="dxa"/>
            <w:vAlign w:val="center"/>
          </w:tcPr>
          <w:p w:rsidR="00D4610B" w:rsidRDefault="00D4610B" w:rsidP="00D4610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F5E85B8" wp14:editId="483CD1B0">
                  <wp:extent cx="771525" cy="1395248"/>
                  <wp:effectExtent l="38100" t="38100" r="28575" b="33655"/>
                  <wp:docPr id="4" name="Picture 4" descr="U:\Documents\Family Support Project\Pictures\Zola-2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:\Documents\Family Support Project\Pictures\Zola-2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395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0" w:type="dxa"/>
            <w:vAlign w:val="center"/>
          </w:tcPr>
          <w:p w:rsidR="00D4610B" w:rsidRDefault="00D4610B" w:rsidP="00D4610B">
            <w:pPr>
              <w:rPr>
                <w:rFonts w:ascii="Arial" w:hAnsi="Arial" w:cs="Arial"/>
                <w:sz w:val="36"/>
                <w:szCs w:val="36"/>
              </w:rPr>
            </w:pPr>
            <w:r w:rsidRPr="000E1817">
              <w:rPr>
                <w:rFonts w:ascii="Arial" w:hAnsi="Arial" w:cs="Arial"/>
                <w:sz w:val="36"/>
                <w:szCs w:val="36"/>
              </w:rPr>
              <w:t xml:space="preserve">All the answers you give in this survey are anonymous. </w:t>
            </w:r>
          </w:p>
          <w:p w:rsidR="00D475C1" w:rsidRDefault="00D4610B" w:rsidP="00D4610B">
            <w:pPr>
              <w:rPr>
                <w:rFonts w:ascii="Arial" w:hAnsi="Arial" w:cs="Arial"/>
                <w:sz w:val="36"/>
                <w:szCs w:val="36"/>
              </w:rPr>
            </w:pPr>
            <w:r w:rsidRPr="000E1817">
              <w:rPr>
                <w:rFonts w:ascii="Arial" w:hAnsi="Arial" w:cs="Arial"/>
                <w:sz w:val="36"/>
                <w:szCs w:val="36"/>
              </w:rPr>
              <w:t xml:space="preserve">This means people will not be able to tell </w:t>
            </w:r>
          </w:p>
          <w:p w:rsidR="00D4610B" w:rsidRDefault="00D4610B" w:rsidP="00D4610B">
            <w:pPr>
              <w:rPr>
                <w:rFonts w:ascii="Arial" w:hAnsi="Arial" w:cs="Arial"/>
                <w:sz w:val="36"/>
                <w:szCs w:val="36"/>
              </w:rPr>
            </w:pPr>
            <w:r w:rsidRPr="000E1817">
              <w:rPr>
                <w:rFonts w:ascii="Arial" w:hAnsi="Arial" w:cs="Arial"/>
                <w:sz w:val="36"/>
                <w:szCs w:val="36"/>
              </w:rPr>
              <w:t>who you are from your answers.</w:t>
            </w:r>
          </w:p>
        </w:tc>
      </w:tr>
      <w:tr w:rsidR="00D4610B" w:rsidTr="00B67F21">
        <w:trPr>
          <w:jc w:val="center"/>
        </w:trPr>
        <w:tc>
          <w:tcPr>
            <w:tcW w:w="2518" w:type="dxa"/>
            <w:vAlign w:val="center"/>
          </w:tcPr>
          <w:p w:rsidR="00D4610B" w:rsidRDefault="0096708B" w:rsidP="00D4610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4531B7" wp14:editId="59911F15">
                  <wp:extent cx="1134000" cy="1080000"/>
                  <wp:effectExtent l="0" t="0" r="9525" b="6350"/>
                  <wp:docPr id="5" name="Picture 5" descr="C:\Users\kayleigh.hirst\AppData\Local\Microsoft\Windows\Temporary Internet Files\Content.Word\send back surv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yleigh.hirst\AppData\Local\Microsoft\Windows\Temporary Internet Files\Content.Word\send back surv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0" w:type="dxa"/>
            <w:vAlign w:val="center"/>
          </w:tcPr>
          <w:p w:rsidR="00D4610B" w:rsidRPr="000E1817" w:rsidRDefault="00D4610B" w:rsidP="00D4610B">
            <w:pPr>
              <w:rPr>
                <w:rFonts w:ascii="Arial" w:hAnsi="Arial" w:cs="Arial"/>
                <w:sz w:val="36"/>
                <w:szCs w:val="36"/>
              </w:rPr>
            </w:pPr>
            <w:r w:rsidRPr="000E1817">
              <w:rPr>
                <w:rFonts w:ascii="Arial" w:hAnsi="Arial" w:cs="Arial"/>
                <w:sz w:val="36"/>
                <w:szCs w:val="36"/>
              </w:rPr>
              <w:t>Thank you for filling in this survey.</w:t>
            </w:r>
          </w:p>
          <w:p w:rsidR="00D4610B" w:rsidRDefault="00D4610B" w:rsidP="00D4610B">
            <w:pPr>
              <w:rPr>
                <w:rFonts w:ascii="Arial" w:hAnsi="Arial" w:cs="Arial"/>
                <w:sz w:val="36"/>
                <w:szCs w:val="36"/>
              </w:rPr>
            </w:pPr>
          </w:p>
          <w:p w:rsidR="00D4610B" w:rsidRDefault="00C61467" w:rsidP="00D4610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</w:t>
            </w:r>
            <w:r w:rsidR="00D4610B" w:rsidRPr="000E1817">
              <w:rPr>
                <w:rFonts w:ascii="Arial" w:hAnsi="Arial" w:cs="Arial"/>
                <w:sz w:val="36"/>
                <w:szCs w:val="36"/>
              </w:rPr>
              <w:t>lease post it back to</w:t>
            </w:r>
            <w:r w:rsidR="00B67F21">
              <w:rPr>
                <w:rFonts w:ascii="Arial" w:hAnsi="Arial" w:cs="Arial"/>
                <w:sz w:val="36"/>
                <w:szCs w:val="36"/>
              </w:rPr>
              <w:t>:</w:t>
            </w:r>
            <w:r w:rsidR="00D4610B" w:rsidRPr="000E181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D4610B" w:rsidRDefault="006C6629" w:rsidP="00D4610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ENABLE Scotland</w:t>
            </w:r>
          </w:p>
          <w:p w:rsidR="006C6629" w:rsidRDefault="00586C1E" w:rsidP="00D4610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Suite H</w:t>
            </w:r>
          </w:p>
          <w:p w:rsidR="006C6629" w:rsidRDefault="00586C1E" w:rsidP="00D4610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Riverview </w:t>
            </w:r>
            <w:r w:rsidR="006C6629">
              <w:rPr>
                <w:rFonts w:ascii="Arial" w:hAnsi="Arial" w:cs="Arial"/>
                <w:sz w:val="36"/>
                <w:szCs w:val="36"/>
              </w:rPr>
              <w:t>House</w:t>
            </w:r>
          </w:p>
          <w:p w:rsidR="006C6629" w:rsidRDefault="006C6629" w:rsidP="00D4610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Perth</w:t>
            </w:r>
          </w:p>
          <w:p w:rsidR="006C6629" w:rsidRDefault="006C6629" w:rsidP="00C4754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</w:t>
            </w:r>
            <w:r w:rsidR="00C477F5">
              <w:rPr>
                <w:rFonts w:ascii="Arial" w:hAnsi="Arial" w:cs="Arial"/>
                <w:sz w:val="36"/>
                <w:szCs w:val="36"/>
              </w:rPr>
              <w:t>H</w:t>
            </w:r>
            <w:r w:rsidR="00C4754C">
              <w:rPr>
                <w:rFonts w:ascii="Arial" w:hAnsi="Arial" w:cs="Arial"/>
                <w:sz w:val="36"/>
                <w:szCs w:val="36"/>
              </w:rPr>
              <w:t>2 8DF</w:t>
            </w:r>
          </w:p>
          <w:p w:rsidR="00C4754C" w:rsidRDefault="00C4754C" w:rsidP="00C4754C">
            <w:pPr>
              <w:rPr>
                <w:rFonts w:ascii="Arial" w:hAnsi="Arial" w:cs="Arial"/>
                <w:sz w:val="36"/>
                <w:szCs w:val="36"/>
              </w:rPr>
            </w:pPr>
            <w:bookmarkStart w:id="0" w:name="_GoBack"/>
            <w:bookmarkEnd w:id="0"/>
          </w:p>
        </w:tc>
      </w:tr>
    </w:tbl>
    <w:p w:rsidR="00F90DBC" w:rsidRPr="00C61467" w:rsidRDefault="00F90DBC" w:rsidP="00F90DBC">
      <w:pPr>
        <w:rPr>
          <w:rFonts w:ascii="Arial Rounded MT Bold" w:hAnsi="Arial Rounded MT Bold" w:cs="Arial"/>
          <w:color w:val="E36C0A" w:themeColor="accent6" w:themeShade="BF"/>
          <w:sz w:val="44"/>
          <w:szCs w:val="36"/>
        </w:rPr>
      </w:pPr>
      <w:r w:rsidRPr="00C61467">
        <w:rPr>
          <w:rFonts w:ascii="Arial Rounded MT Bold" w:hAnsi="Arial Rounded MT Bold" w:cs="Arial"/>
          <w:color w:val="E36C0A" w:themeColor="accent6" w:themeShade="BF"/>
          <w:sz w:val="44"/>
          <w:szCs w:val="36"/>
        </w:rPr>
        <w:lastRenderedPageBreak/>
        <w:t xml:space="preserve">Questions </w:t>
      </w:r>
      <w:r w:rsidR="00885597" w:rsidRPr="00C61467">
        <w:rPr>
          <w:rFonts w:ascii="Arial Rounded MT Bold" w:hAnsi="Arial Rounded MT Bold" w:cs="Arial"/>
          <w:color w:val="E36C0A" w:themeColor="accent6" w:themeShade="BF"/>
          <w:sz w:val="44"/>
          <w:szCs w:val="36"/>
        </w:rPr>
        <w:t>about you</w:t>
      </w:r>
    </w:p>
    <w:p w:rsidR="00885597" w:rsidRDefault="00F74424" w:rsidP="00F90DB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55E97F" wp14:editId="63EBB6DA">
                <wp:simplePos x="0" y="0"/>
                <wp:positionH relativeFrom="column">
                  <wp:posOffset>-40640</wp:posOffset>
                </wp:positionH>
                <wp:positionV relativeFrom="paragraph">
                  <wp:posOffset>378460</wp:posOffset>
                </wp:positionV>
                <wp:extent cx="5751195" cy="1609090"/>
                <wp:effectExtent l="19050" t="19050" r="40005" b="2921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1609090"/>
                        </a:xfrm>
                        <a:prstGeom prst="roundRect">
                          <a:avLst>
                            <a:gd name="adj" fmla="val 9848"/>
                          </a:avLst>
                        </a:prstGeom>
                        <a:noFill/>
                        <a:ln w="508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" o:spid="_x0000_s1026" style="position:absolute;margin-left:-3.2pt;margin-top:29.8pt;width:452.85pt;height:126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" filled="f" strokecolor="#e36c0a [2409]" strokeweight="4pt"/>
            </w:pict>
          </mc:Fallback>
        </mc:AlternateContent>
      </w:r>
    </w:p>
    <w:p w:rsidR="00F90DBC" w:rsidRPr="007F4484" w:rsidRDefault="00F90DBC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 w:rsidRPr="007F4484">
        <w:rPr>
          <w:rFonts w:ascii="Arial" w:hAnsi="Arial" w:cs="Arial"/>
          <w:b/>
          <w:sz w:val="36"/>
          <w:szCs w:val="36"/>
        </w:rPr>
        <w:t>Which town do you live in?</w:t>
      </w:r>
    </w:p>
    <w:p w:rsidR="00F74424" w:rsidRDefault="00F74424" w:rsidP="00F90DBC">
      <w:pPr>
        <w:rPr>
          <w:rFonts w:ascii="Arial" w:hAnsi="Arial" w:cs="Arial"/>
          <w:b/>
          <w:sz w:val="36"/>
          <w:szCs w:val="36"/>
        </w:rPr>
      </w:pPr>
    </w:p>
    <w:p w:rsidR="00F74424" w:rsidRPr="00E375CE" w:rsidRDefault="00F74424" w:rsidP="00F90DBC">
      <w:pPr>
        <w:rPr>
          <w:rFonts w:ascii="Arial" w:hAnsi="Arial" w:cs="Arial"/>
          <w:b/>
          <w:sz w:val="36"/>
          <w:szCs w:val="36"/>
        </w:rPr>
      </w:pPr>
    </w:p>
    <w:p w:rsidR="00F90DBC" w:rsidRPr="00E375CE" w:rsidRDefault="004932A2" w:rsidP="00F90DB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A199F" wp14:editId="1005A981">
                <wp:simplePos x="0" y="0"/>
                <wp:positionH relativeFrom="column">
                  <wp:posOffset>-40640</wp:posOffset>
                </wp:positionH>
                <wp:positionV relativeFrom="paragraph">
                  <wp:posOffset>356870</wp:posOffset>
                </wp:positionV>
                <wp:extent cx="5751195" cy="1609090"/>
                <wp:effectExtent l="19050" t="19050" r="40005" b="2921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1609090"/>
                        </a:xfrm>
                        <a:prstGeom prst="roundRect">
                          <a:avLst>
                            <a:gd name="adj" fmla="val 9848"/>
                          </a:avLst>
                        </a:prstGeom>
                        <a:noFill/>
                        <a:ln w="508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7" o:spid="_x0000_s1026" style="position:absolute;margin-left:-3.2pt;margin-top:28.1pt;width:452.85pt;height:126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" filled="f" strokecolor="#e36c0a [2409]" strokeweight="4pt"/>
            </w:pict>
          </mc:Fallback>
        </mc:AlternateContent>
      </w:r>
    </w:p>
    <w:p w:rsidR="00F90DBC" w:rsidRPr="007F4484" w:rsidRDefault="00EE731A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 w:rsidRPr="007F4484">
        <w:rPr>
          <w:rFonts w:ascii="Arial" w:hAnsi="Arial" w:cs="Arial"/>
          <w:b/>
          <w:sz w:val="36"/>
          <w:szCs w:val="36"/>
        </w:rPr>
        <w:t>What is your date of birth?</w:t>
      </w:r>
    </w:p>
    <w:p w:rsidR="00F90DBC" w:rsidRDefault="00F90DBC" w:rsidP="00F90DBC">
      <w:pPr>
        <w:rPr>
          <w:rFonts w:ascii="Arial" w:hAnsi="Arial" w:cs="Arial"/>
          <w:b/>
          <w:sz w:val="36"/>
          <w:szCs w:val="36"/>
        </w:rPr>
      </w:pPr>
    </w:p>
    <w:p w:rsidR="00F74424" w:rsidRDefault="00F74424" w:rsidP="00F90DBC">
      <w:pPr>
        <w:rPr>
          <w:rFonts w:ascii="Arial" w:hAnsi="Arial" w:cs="Arial"/>
          <w:b/>
          <w:sz w:val="36"/>
          <w:szCs w:val="36"/>
        </w:rPr>
      </w:pPr>
    </w:p>
    <w:p w:rsidR="00F74424" w:rsidRPr="00E375CE" w:rsidRDefault="004932A2" w:rsidP="00F90DB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123EC" wp14:editId="70DBCD3A">
                <wp:simplePos x="0" y="0"/>
                <wp:positionH relativeFrom="column">
                  <wp:posOffset>-41275</wp:posOffset>
                </wp:positionH>
                <wp:positionV relativeFrom="paragraph">
                  <wp:posOffset>354330</wp:posOffset>
                </wp:positionV>
                <wp:extent cx="5751195" cy="1609090"/>
                <wp:effectExtent l="19050" t="19050" r="40005" b="2921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1609090"/>
                        </a:xfrm>
                        <a:prstGeom prst="roundRect">
                          <a:avLst>
                            <a:gd name="adj" fmla="val 9848"/>
                          </a:avLst>
                        </a:prstGeom>
                        <a:noFill/>
                        <a:ln w="508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" o:spid="_x0000_s1026" style="position:absolute;margin-left:-3.25pt;margin-top:27.9pt;width:452.85pt;height:126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" filled="f" strokecolor="#e36c0a [2409]" strokeweight="4pt"/>
            </w:pict>
          </mc:Fallback>
        </mc:AlternateContent>
      </w:r>
    </w:p>
    <w:p w:rsidR="00F90DBC" w:rsidRPr="007F4484" w:rsidRDefault="00F90DBC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 w:rsidRPr="007F4484">
        <w:rPr>
          <w:rFonts w:ascii="Arial" w:hAnsi="Arial" w:cs="Arial"/>
          <w:b/>
          <w:sz w:val="36"/>
          <w:szCs w:val="36"/>
        </w:rPr>
        <w:t>Who do you live with?</w:t>
      </w:r>
    </w:p>
    <w:p w:rsidR="00F90DBC" w:rsidRDefault="00F90DBC" w:rsidP="00F90DBC">
      <w:pPr>
        <w:rPr>
          <w:rFonts w:ascii="Arial" w:hAnsi="Arial" w:cs="Arial"/>
          <w:b/>
          <w:sz w:val="36"/>
          <w:szCs w:val="36"/>
        </w:rPr>
      </w:pPr>
    </w:p>
    <w:p w:rsidR="00F74424" w:rsidRDefault="00F74424" w:rsidP="00F90DBC">
      <w:pPr>
        <w:rPr>
          <w:rFonts w:ascii="Arial" w:hAnsi="Arial" w:cs="Arial"/>
          <w:b/>
          <w:sz w:val="36"/>
          <w:szCs w:val="36"/>
        </w:rPr>
      </w:pPr>
    </w:p>
    <w:p w:rsidR="00F74424" w:rsidRPr="00E375CE" w:rsidRDefault="004932A2" w:rsidP="00F90DB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BA9854" wp14:editId="3F727BC6">
                <wp:simplePos x="0" y="0"/>
                <wp:positionH relativeFrom="column">
                  <wp:posOffset>-36576</wp:posOffset>
                </wp:positionH>
                <wp:positionV relativeFrom="paragraph">
                  <wp:posOffset>348234</wp:posOffset>
                </wp:positionV>
                <wp:extent cx="5751195" cy="2914650"/>
                <wp:effectExtent l="19050" t="19050" r="40005" b="381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2914650"/>
                        </a:xfrm>
                        <a:prstGeom prst="roundRect">
                          <a:avLst>
                            <a:gd name="adj" fmla="val 7338"/>
                          </a:avLst>
                        </a:prstGeom>
                        <a:noFill/>
                        <a:ln w="508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2.9pt;margin-top:27.4pt;width:452.85pt;height:22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" filled="f" strokecolor="#e36c0a [2409]" strokeweight="4pt"/>
            </w:pict>
          </mc:Fallback>
        </mc:AlternateContent>
      </w:r>
    </w:p>
    <w:p w:rsidR="00F90DBC" w:rsidRPr="007F4484" w:rsidRDefault="004932A2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BF2778" wp14:editId="655A0D9E">
                <wp:simplePos x="0" y="0"/>
                <wp:positionH relativeFrom="column">
                  <wp:posOffset>390525</wp:posOffset>
                </wp:positionH>
                <wp:positionV relativeFrom="paragraph">
                  <wp:posOffset>368935</wp:posOffset>
                </wp:positionV>
                <wp:extent cx="342900" cy="342900"/>
                <wp:effectExtent l="19050" t="19050" r="38100" b="3810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" o:spid="_x0000_s1026" style="position:absolute;margin-left:30.75pt;margin-top:29.05pt;width:27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" filled="f" strokecolor="#e36c0a [2409]" strokeweight="4pt"/>
            </w:pict>
          </mc:Fallback>
        </mc:AlternateContent>
      </w:r>
      <w:r w:rsidR="00F90DBC" w:rsidRPr="007F4484">
        <w:rPr>
          <w:rFonts w:ascii="Arial" w:hAnsi="Arial" w:cs="Arial"/>
          <w:b/>
          <w:sz w:val="36"/>
          <w:szCs w:val="36"/>
        </w:rPr>
        <w:t>Do you have a</w:t>
      </w:r>
      <w:r w:rsidR="00980CAF" w:rsidRPr="007F4484">
        <w:rPr>
          <w:rFonts w:ascii="Arial" w:hAnsi="Arial" w:cs="Arial"/>
          <w:b/>
          <w:sz w:val="36"/>
          <w:szCs w:val="36"/>
        </w:rPr>
        <w:t xml:space="preserve"> learning difficulty</w:t>
      </w:r>
      <w:r w:rsidR="00F90DBC" w:rsidRPr="007F4484">
        <w:rPr>
          <w:rFonts w:ascii="Arial" w:hAnsi="Arial" w:cs="Arial"/>
          <w:b/>
          <w:sz w:val="36"/>
          <w:szCs w:val="36"/>
        </w:rPr>
        <w:t>?</w:t>
      </w:r>
      <w:r w:rsidR="00980CAF" w:rsidRPr="007F4484">
        <w:rPr>
          <w:rFonts w:ascii="Arial" w:hAnsi="Arial" w:cs="Arial"/>
          <w:b/>
          <w:sz w:val="36"/>
          <w:szCs w:val="36"/>
        </w:rPr>
        <w:t xml:space="preserve"> </w:t>
      </w:r>
    </w:p>
    <w:p w:rsidR="00345DFA" w:rsidRDefault="00345DFA" w:rsidP="00ED5AF0">
      <w:pPr>
        <w:ind w:left="720" w:firstLine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3FC4F6" wp14:editId="3F73C31F">
                <wp:simplePos x="0" y="0"/>
                <wp:positionH relativeFrom="column">
                  <wp:posOffset>390525</wp:posOffset>
                </wp:positionH>
                <wp:positionV relativeFrom="paragraph">
                  <wp:posOffset>396875</wp:posOffset>
                </wp:positionV>
                <wp:extent cx="342900" cy="342900"/>
                <wp:effectExtent l="19050" t="19050" r="38100" b="381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30.75pt;margin-top:31.25pt;width:27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" filled="f" strokecolor="#e36c0a [2409]" strokeweight="4pt"/>
            </w:pict>
          </mc:Fallback>
        </mc:AlternateContent>
      </w:r>
      <w:r w:rsidR="009D417B">
        <w:rPr>
          <w:rFonts w:ascii="Arial" w:hAnsi="Arial" w:cs="Arial"/>
          <w:sz w:val="36"/>
          <w:szCs w:val="36"/>
        </w:rPr>
        <w:t xml:space="preserve">Yes </w:t>
      </w:r>
      <w:r w:rsidR="004932A2">
        <w:rPr>
          <w:rFonts w:ascii="Arial" w:hAnsi="Arial" w:cs="Arial"/>
          <w:sz w:val="36"/>
          <w:szCs w:val="36"/>
        </w:rPr>
        <w:tab/>
      </w:r>
      <w:r w:rsidR="004932A2">
        <w:rPr>
          <w:rFonts w:ascii="Arial" w:hAnsi="Arial" w:cs="Arial"/>
          <w:sz w:val="36"/>
          <w:szCs w:val="36"/>
        </w:rPr>
        <w:tab/>
      </w:r>
      <w:r w:rsidR="004932A2">
        <w:rPr>
          <w:rFonts w:ascii="Arial" w:hAnsi="Arial" w:cs="Arial"/>
          <w:sz w:val="36"/>
          <w:szCs w:val="36"/>
        </w:rPr>
        <w:tab/>
      </w:r>
    </w:p>
    <w:p w:rsidR="009D417B" w:rsidRDefault="009D417B" w:rsidP="004932A2">
      <w:pPr>
        <w:ind w:left="720" w:firstLine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No</w:t>
      </w:r>
    </w:p>
    <w:p w:rsidR="00F90DBC" w:rsidRPr="004B7464" w:rsidRDefault="00B05853" w:rsidP="00B05853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</w:t>
      </w:r>
      <w:r w:rsidR="00631F93">
        <w:rPr>
          <w:rFonts w:ascii="Arial" w:hAnsi="Arial" w:cs="Arial"/>
          <w:sz w:val="36"/>
          <w:szCs w:val="36"/>
        </w:rPr>
        <w:t xml:space="preserve"> </w:t>
      </w:r>
      <w:r w:rsidR="00980CAF" w:rsidRPr="004B7464">
        <w:rPr>
          <w:rFonts w:ascii="Arial" w:hAnsi="Arial" w:cs="Arial"/>
          <w:b/>
          <w:sz w:val="36"/>
          <w:szCs w:val="36"/>
        </w:rPr>
        <w:t>Please tell us more</w:t>
      </w:r>
      <w:r w:rsidR="00C858DA" w:rsidRPr="004B7464">
        <w:rPr>
          <w:rFonts w:ascii="Arial" w:hAnsi="Arial" w:cs="Arial"/>
          <w:b/>
          <w:sz w:val="36"/>
          <w:szCs w:val="36"/>
        </w:rPr>
        <w:t>…</w:t>
      </w:r>
    </w:p>
    <w:p w:rsidR="00F90DBC" w:rsidRPr="000E1817" w:rsidRDefault="00F90DBC" w:rsidP="00F90DBC">
      <w:pPr>
        <w:rPr>
          <w:rFonts w:ascii="Arial" w:hAnsi="Arial" w:cs="Arial"/>
          <w:sz w:val="36"/>
          <w:szCs w:val="36"/>
        </w:rPr>
      </w:pPr>
    </w:p>
    <w:p w:rsidR="00F90DBC" w:rsidRPr="000E1817" w:rsidRDefault="00F90DBC" w:rsidP="00F90DBC">
      <w:pPr>
        <w:rPr>
          <w:rFonts w:ascii="Arial" w:hAnsi="Arial" w:cs="Arial"/>
          <w:sz w:val="36"/>
          <w:szCs w:val="36"/>
        </w:rPr>
      </w:pPr>
    </w:p>
    <w:p w:rsidR="00F90DBC" w:rsidRPr="00F74424" w:rsidRDefault="00E375CE" w:rsidP="00F90DBC">
      <w:pPr>
        <w:rPr>
          <w:rFonts w:ascii="Arial Rounded MT Bold" w:hAnsi="Arial Rounded MT Bold" w:cs="Arial"/>
          <w:color w:val="4F6228" w:themeColor="accent3" w:themeShade="80"/>
          <w:sz w:val="44"/>
          <w:szCs w:val="44"/>
        </w:rPr>
      </w:pPr>
      <w:r>
        <w:rPr>
          <w:rFonts w:ascii="Arial Rounded MT Bold" w:hAnsi="Arial Rounded MT Bold" w:cs="Arial"/>
          <w:color w:val="E36C0A" w:themeColor="accent6" w:themeShade="BF"/>
          <w:sz w:val="44"/>
          <w:szCs w:val="44"/>
        </w:rPr>
        <w:br w:type="page"/>
      </w:r>
      <w:r w:rsidR="00F90DBC" w:rsidRPr="00F74424">
        <w:rPr>
          <w:rFonts w:ascii="Arial Rounded MT Bold" w:hAnsi="Arial Rounded MT Bold" w:cs="Arial"/>
          <w:color w:val="4F6228" w:themeColor="accent3" w:themeShade="80"/>
          <w:sz w:val="44"/>
          <w:szCs w:val="44"/>
        </w:rPr>
        <w:lastRenderedPageBreak/>
        <w:t xml:space="preserve">Questions </w:t>
      </w:r>
      <w:r w:rsidR="00885597" w:rsidRPr="00F74424">
        <w:rPr>
          <w:rFonts w:ascii="Arial Rounded MT Bold" w:hAnsi="Arial Rounded MT Bold" w:cs="Arial"/>
          <w:color w:val="4F6228" w:themeColor="accent3" w:themeShade="80"/>
          <w:sz w:val="44"/>
          <w:szCs w:val="44"/>
        </w:rPr>
        <w:t>about your family</w:t>
      </w:r>
    </w:p>
    <w:p w:rsidR="00D5707C" w:rsidRPr="000E1817" w:rsidRDefault="00ED5AF0" w:rsidP="00F90DB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2026A" wp14:editId="7763757B">
                <wp:simplePos x="0" y="0"/>
                <wp:positionH relativeFrom="column">
                  <wp:posOffset>-38100</wp:posOffset>
                </wp:positionH>
                <wp:positionV relativeFrom="paragraph">
                  <wp:posOffset>186690</wp:posOffset>
                </wp:positionV>
                <wp:extent cx="5751195" cy="2514600"/>
                <wp:effectExtent l="19050" t="19050" r="40005" b="381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2514600"/>
                        </a:xfrm>
                        <a:prstGeom prst="roundRect">
                          <a:avLst>
                            <a:gd name="adj" fmla="val 9848"/>
                          </a:avLst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-3pt;margin-top:14.7pt;width:452.85pt;height:19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" filled="f" strokecolor="#4e6128 [1606]" strokeweight="4pt"/>
            </w:pict>
          </mc:Fallback>
        </mc:AlternateContent>
      </w:r>
    </w:p>
    <w:p w:rsidR="00F90DBC" w:rsidRPr="007F4484" w:rsidRDefault="00ED5AF0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E8DBA2" wp14:editId="203EA6A0">
                <wp:simplePos x="0" y="0"/>
                <wp:positionH relativeFrom="column">
                  <wp:posOffset>419100</wp:posOffset>
                </wp:positionH>
                <wp:positionV relativeFrom="paragraph">
                  <wp:posOffset>367030</wp:posOffset>
                </wp:positionV>
                <wp:extent cx="342900" cy="342900"/>
                <wp:effectExtent l="19050" t="19050" r="38100" b="3810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" o:spid="_x0000_s1026" style="position:absolute;margin-left:33pt;margin-top:28.9pt;width:27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" filled="f" strokecolor="#4e6128 [1606]" strokeweight="4pt"/>
            </w:pict>
          </mc:Fallback>
        </mc:AlternateContent>
      </w:r>
      <w:r w:rsidR="00F90DBC" w:rsidRPr="007F4484">
        <w:rPr>
          <w:rFonts w:ascii="Arial" w:hAnsi="Arial" w:cs="Arial"/>
          <w:b/>
          <w:sz w:val="36"/>
          <w:szCs w:val="36"/>
        </w:rPr>
        <w:t>How many children do you have?</w:t>
      </w:r>
    </w:p>
    <w:p w:rsidR="00345DFA" w:rsidRPr="00345DFA" w:rsidRDefault="00ED5AF0" w:rsidP="00ED5AF0">
      <w:pPr>
        <w:ind w:left="720" w:firstLine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DE440F" wp14:editId="5EE5E783">
                <wp:simplePos x="0" y="0"/>
                <wp:positionH relativeFrom="column">
                  <wp:posOffset>419100</wp:posOffset>
                </wp:positionH>
                <wp:positionV relativeFrom="paragraph">
                  <wp:posOffset>385445</wp:posOffset>
                </wp:positionV>
                <wp:extent cx="342900" cy="342900"/>
                <wp:effectExtent l="19050" t="19050" r="38100" b="3810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" o:spid="_x0000_s1026" style="position:absolute;margin-left:33pt;margin-top:30.35pt;width:27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" filled="f" strokecolor="#4e6128 [1606]" strokeweight="4pt"/>
            </w:pict>
          </mc:Fallback>
        </mc:AlternateContent>
      </w:r>
      <w:r w:rsidR="00F90DBC" w:rsidRPr="00345DFA">
        <w:rPr>
          <w:rFonts w:ascii="Arial" w:hAnsi="Arial" w:cs="Arial"/>
          <w:sz w:val="36"/>
          <w:szCs w:val="36"/>
        </w:rPr>
        <w:t>1</w:t>
      </w:r>
    </w:p>
    <w:p w:rsidR="00345DFA" w:rsidRPr="00345DFA" w:rsidRDefault="00ED5AF0" w:rsidP="00ED5AF0">
      <w:pPr>
        <w:ind w:left="720" w:firstLine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EF745E" wp14:editId="61500394">
                <wp:simplePos x="0" y="0"/>
                <wp:positionH relativeFrom="column">
                  <wp:posOffset>419100</wp:posOffset>
                </wp:positionH>
                <wp:positionV relativeFrom="paragraph">
                  <wp:posOffset>394335</wp:posOffset>
                </wp:positionV>
                <wp:extent cx="342900" cy="342900"/>
                <wp:effectExtent l="19050" t="19050" r="38100" b="381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5" o:spid="_x0000_s1026" style="position:absolute;margin-left:33pt;margin-top:31.05pt;width:27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" filled="f" strokecolor="#4e6128 [1606]" strokeweight="4pt"/>
            </w:pict>
          </mc:Fallback>
        </mc:AlternateContent>
      </w:r>
      <w:r w:rsidR="00F90DBC" w:rsidRPr="00345DFA">
        <w:rPr>
          <w:rFonts w:ascii="Arial" w:hAnsi="Arial" w:cs="Arial"/>
          <w:sz w:val="36"/>
          <w:szCs w:val="36"/>
        </w:rPr>
        <w:t>2</w:t>
      </w:r>
    </w:p>
    <w:p w:rsidR="00345DFA" w:rsidRPr="00345DFA" w:rsidRDefault="00ED5AF0" w:rsidP="00ED5AF0">
      <w:pPr>
        <w:ind w:left="720" w:firstLine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A61EE7" wp14:editId="60FC7176">
                <wp:simplePos x="0" y="0"/>
                <wp:positionH relativeFrom="column">
                  <wp:posOffset>419100</wp:posOffset>
                </wp:positionH>
                <wp:positionV relativeFrom="paragraph">
                  <wp:posOffset>403225</wp:posOffset>
                </wp:positionV>
                <wp:extent cx="342900" cy="342900"/>
                <wp:effectExtent l="19050" t="19050" r="38100" b="381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6" style="position:absolute;margin-left:33pt;margin-top:31.75pt;width:27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" filled="f" strokecolor="#4e6128 [1606]" strokeweight="4pt"/>
            </w:pict>
          </mc:Fallback>
        </mc:AlternateContent>
      </w:r>
      <w:r w:rsidR="00F90DBC" w:rsidRPr="00345DFA">
        <w:rPr>
          <w:rFonts w:ascii="Arial" w:hAnsi="Arial" w:cs="Arial"/>
          <w:sz w:val="36"/>
          <w:szCs w:val="36"/>
        </w:rPr>
        <w:t>3</w:t>
      </w:r>
    </w:p>
    <w:p w:rsidR="00F90DBC" w:rsidRPr="00345DFA" w:rsidRDefault="00345DFA" w:rsidP="00ED5AF0">
      <w:pPr>
        <w:ind w:left="720" w:firstLine="720"/>
        <w:rPr>
          <w:rFonts w:ascii="Arial" w:hAnsi="Arial" w:cs="Arial"/>
          <w:sz w:val="36"/>
          <w:szCs w:val="36"/>
        </w:rPr>
      </w:pPr>
      <w:r w:rsidRPr="00345DFA">
        <w:rPr>
          <w:rFonts w:ascii="Arial" w:hAnsi="Arial" w:cs="Arial"/>
          <w:sz w:val="36"/>
          <w:szCs w:val="36"/>
        </w:rPr>
        <w:t>M</w:t>
      </w:r>
      <w:r w:rsidR="00F90DBC" w:rsidRPr="00345DFA">
        <w:rPr>
          <w:rFonts w:ascii="Arial" w:hAnsi="Arial" w:cs="Arial"/>
          <w:sz w:val="36"/>
          <w:szCs w:val="36"/>
        </w:rPr>
        <w:t>ore than 3</w:t>
      </w:r>
    </w:p>
    <w:p w:rsidR="00F90DBC" w:rsidRPr="00E375CE" w:rsidRDefault="00A42F1B" w:rsidP="00F90DB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78F583" wp14:editId="636F8737">
                <wp:simplePos x="0" y="0"/>
                <wp:positionH relativeFrom="column">
                  <wp:posOffset>-38100</wp:posOffset>
                </wp:positionH>
                <wp:positionV relativeFrom="paragraph">
                  <wp:posOffset>240030</wp:posOffset>
                </wp:positionV>
                <wp:extent cx="5751195" cy="2171700"/>
                <wp:effectExtent l="19050" t="19050" r="40005" b="3810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2171700"/>
                        </a:xfrm>
                        <a:prstGeom prst="roundRect">
                          <a:avLst>
                            <a:gd name="adj" fmla="val 9848"/>
                          </a:avLst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3pt;margin-top:18.9pt;width:452.85pt;height:17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" filled="f" strokecolor="#4e6128 [1606]" strokeweight="4pt"/>
            </w:pict>
          </mc:Fallback>
        </mc:AlternateContent>
      </w:r>
    </w:p>
    <w:p w:rsidR="00E375CE" w:rsidRPr="007F4484" w:rsidRDefault="00F90DBC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 w:rsidRPr="007F4484">
        <w:rPr>
          <w:rFonts w:ascii="Arial" w:hAnsi="Arial" w:cs="Arial"/>
          <w:b/>
          <w:sz w:val="36"/>
          <w:szCs w:val="36"/>
        </w:rPr>
        <w:t xml:space="preserve">How old is your child? </w:t>
      </w:r>
    </w:p>
    <w:p w:rsidR="00AD746E" w:rsidRDefault="00F90DBC" w:rsidP="00AD746E">
      <w:pPr>
        <w:spacing w:after="0"/>
        <w:ind w:left="720"/>
        <w:rPr>
          <w:rFonts w:ascii="Arial" w:hAnsi="Arial" w:cs="Arial"/>
          <w:sz w:val="36"/>
          <w:szCs w:val="36"/>
        </w:rPr>
      </w:pPr>
      <w:r w:rsidRPr="00E375CE">
        <w:rPr>
          <w:rFonts w:ascii="Arial" w:hAnsi="Arial" w:cs="Arial"/>
          <w:sz w:val="36"/>
          <w:szCs w:val="36"/>
        </w:rPr>
        <w:t xml:space="preserve">If you have more than 1 child, </w:t>
      </w:r>
    </w:p>
    <w:p w:rsidR="00F90DBC" w:rsidRPr="00E375CE" w:rsidRDefault="00F90DBC" w:rsidP="00AD746E">
      <w:pPr>
        <w:spacing w:after="0"/>
        <w:ind w:left="720"/>
        <w:rPr>
          <w:rFonts w:ascii="Arial" w:hAnsi="Arial" w:cs="Arial"/>
          <w:sz w:val="36"/>
          <w:szCs w:val="36"/>
        </w:rPr>
      </w:pPr>
      <w:r w:rsidRPr="00E375CE">
        <w:rPr>
          <w:rFonts w:ascii="Arial" w:hAnsi="Arial" w:cs="Arial"/>
          <w:sz w:val="36"/>
          <w:szCs w:val="36"/>
        </w:rPr>
        <w:t>please write their ages in different boxes.</w:t>
      </w:r>
    </w:p>
    <w:p w:rsidR="00F90DBC" w:rsidRPr="00E375CE" w:rsidRDefault="00AD746E" w:rsidP="00F90DB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A34702" wp14:editId="3AE8057F">
                <wp:simplePos x="0" y="0"/>
                <wp:positionH relativeFrom="column">
                  <wp:posOffset>3886200</wp:posOffset>
                </wp:positionH>
                <wp:positionV relativeFrom="paragraph">
                  <wp:posOffset>148590</wp:posOffset>
                </wp:positionV>
                <wp:extent cx="1257300" cy="571500"/>
                <wp:effectExtent l="19050" t="19050" r="38100" b="3810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715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306pt;margin-top:11.7pt;width:99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" filled="f" strokecolor="#4e6128 [1606]" strokeweight="4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27B6F2" wp14:editId="78A24BA2">
                <wp:simplePos x="0" y="0"/>
                <wp:positionH relativeFrom="column">
                  <wp:posOffset>2171700</wp:posOffset>
                </wp:positionH>
                <wp:positionV relativeFrom="paragraph">
                  <wp:posOffset>148590</wp:posOffset>
                </wp:positionV>
                <wp:extent cx="1257300" cy="571500"/>
                <wp:effectExtent l="19050" t="19050" r="38100" b="3810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715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171pt;margin-top:11.7pt;width:99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" filled="f" strokecolor="#4e6128 [1606]" strokeweight="4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3C9172" wp14:editId="7FA4852C">
                <wp:simplePos x="0" y="0"/>
                <wp:positionH relativeFrom="column">
                  <wp:posOffset>457200</wp:posOffset>
                </wp:positionH>
                <wp:positionV relativeFrom="paragraph">
                  <wp:posOffset>148590</wp:posOffset>
                </wp:positionV>
                <wp:extent cx="1257300" cy="571500"/>
                <wp:effectExtent l="19050" t="19050" r="38100" b="3810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715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36pt;margin-top:11.7pt;width:99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" filled="f" strokecolor="#4e6128 [1606]" strokeweight="4pt"/>
            </w:pict>
          </mc:Fallback>
        </mc:AlternateContent>
      </w:r>
    </w:p>
    <w:p w:rsidR="00AD746E" w:rsidRDefault="00AD746E" w:rsidP="00F90DBC">
      <w:pPr>
        <w:rPr>
          <w:rFonts w:ascii="Arial" w:hAnsi="Arial" w:cs="Arial"/>
          <w:b/>
          <w:sz w:val="36"/>
          <w:szCs w:val="36"/>
        </w:rPr>
      </w:pPr>
    </w:p>
    <w:p w:rsidR="00AD746E" w:rsidRDefault="00E83830" w:rsidP="00F90DB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471C30" wp14:editId="09114777">
                <wp:simplePos x="0" y="0"/>
                <wp:positionH relativeFrom="column">
                  <wp:posOffset>-38100</wp:posOffset>
                </wp:positionH>
                <wp:positionV relativeFrom="paragraph">
                  <wp:posOffset>204470</wp:posOffset>
                </wp:positionV>
                <wp:extent cx="5751195" cy="2514600"/>
                <wp:effectExtent l="19050" t="19050" r="40005" b="381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2514600"/>
                        </a:xfrm>
                        <a:prstGeom prst="roundRect">
                          <a:avLst>
                            <a:gd name="adj" fmla="val 9848"/>
                          </a:avLst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3pt;margin-top:16.1pt;width:452.85pt;height:19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" filled="f" strokecolor="#4e6128 [1606]" strokeweight="4pt"/>
            </w:pict>
          </mc:Fallback>
        </mc:AlternateContent>
      </w:r>
    </w:p>
    <w:p w:rsidR="00E375CE" w:rsidRPr="007F4484" w:rsidRDefault="00F90DBC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 w:rsidRPr="007F4484">
        <w:rPr>
          <w:rFonts w:ascii="Arial" w:hAnsi="Arial" w:cs="Arial"/>
          <w:b/>
          <w:sz w:val="36"/>
          <w:szCs w:val="36"/>
        </w:rPr>
        <w:t xml:space="preserve">Is your child a boy or a girl? </w:t>
      </w:r>
    </w:p>
    <w:p w:rsidR="00F90DBC" w:rsidRDefault="00E83830" w:rsidP="00F90DB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F90DBC" w:rsidRPr="00E375CE">
        <w:rPr>
          <w:rFonts w:ascii="Arial" w:hAnsi="Arial" w:cs="Arial"/>
          <w:sz w:val="36"/>
          <w:szCs w:val="36"/>
        </w:rPr>
        <w:t>If you have more than 1 child, please tick more boxes.</w:t>
      </w:r>
    </w:p>
    <w:p w:rsidR="00E83830" w:rsidRDefault="00685527" w:rsidP="00FE0F27">
      <w:pPr>
        <w:rPr>
          <w:rFonts w:ascii="Arial" w:hAnsi="Arial" w:cs="Arial"/>
          <w:sz w:val="36"/>
          <w:szCs w:val="36"/>
        </w:rPr>
        <w:sectPr w:rsidR="00E8383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83830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81316C" wp14:editId="6551E7D4">
                <wp:simplePos x="0" y="0"/>
                <wp:positionH relativeFrom="column">
                  <wp:posOffset>4567555</wp:posOffset>
                </wp:positionH>
                <wp:positionV relativeFrom="paragraph">
                  <wp:posOffset>374015</wp:posOffset>
                </wp:positionV>
                <wp:extent cx="342900" cy="342900"/>
                <wp:effectExtent l="19050" t="19050" r="38100" b="3810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6" o:spid="_x0000_s1026" style="position:absolute;margin-left:359.65pt;margin-top:29.45pt;width:27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" filled="f" strokecolor="#4e6128 [1606]" strokeweight="4pt"/>
            </w:pict>
          </mc:Fallback>
        </mc:AlternateContent>
      </w:r>
      <w:r w:rsidRPr="00E83830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7D4144" wp14:editId="1D3DA7EB">
                <wp:simplePos x="0" y="0"/>
                <wp:positionH relativeFrom="column">
                  <wp:posOffset>2491105</wp:posOffset>
                </wp:positionH>
                <wp:positionV relativeFrom="paragraph">
                  <wp:posOffset>374015</wp:posOffset>
                </wp:positionV>
                <wp:extent cx="342900" cy="342900"/>
                <wp:effectExtent l="19050" t="19050" r="38100" b="3810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6" style="position:absolute;margin-left:196.15pt;margin-top:29.45pt;width:27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" filled="f" strokecolor="#4e6128 [1606]" strokeweight="4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5CD734" wp14:editId="5DB8A1C2">
                <wp:simplePos x="0" y="0"/>
                <wp:positionH relativeFrom="column">
                  <wp:posOffset>405130</wp:posOffset>
                </wp:positionH>
                <wp:positionV relativeFrom="paragraph">
                  <wp:posOffset>374015</wp:posOffset>
                </wp:positionV>
                <wp:extent cx="342900" cy="342900"/>
                <wp:effectExtent l="19050" t="19050" r="38100" b="3810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26" style="position:absolute;margin-left:31.9pt;margin-top:29.45pt;width:27pt;height:2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" filled="f" strokecolor="#4e6128 [1606]" strokeweight="4pt"/>
            </w:pict>
          </mc:Fallback>
        </mc:AlternateContent>
      </w:r>
      <w:r w:rsidR="00FE0F27">
        <w:rPr>
          <w:rFonts w:ascii="Arial" w:hAnsi="Arial" w:cs="Arial"/>
          <w:sz w:val="36"/>
          <w:szCs w:val="36"/>
        </w:rPr>
        <w:t xml:space="preserve">      Child 1</w:t>
      </w:r>
      <w:r w:rsidR="00FE0F27">
        <w:rPr>
          <w:rFonts w:ascii="Arial" w:hAnsi="Arial" w:cs="Arial"/>
          <w:sz w:val="36"/>
          <w:szCs w:val="36"/>
        </w:rPr>
        <w:tab/>
      </w:r>
      <w:r w:rsidR="00FE0F27">
        <w:rPr>
          <w:rFonts w:ascii="Arial" w:hAnsi="Arial" w:cs="Arial"/>
          <w:sz w:val="36"/>
          <w:szCs w:val="36"/>
        </w:rPr>
        <w:tab/>
      </w:r>
      <w:r w:rsidR="00FE0F27">
        <w:rPr>
          <w:rFonts w:ascii="Arial" w:hAnsi="Arial" w:cs="Arial"/>
          <w:sz w:val="36"/>
          <w:szCs w:val="36"/>
        </w:rPr>
        <w:tab/>
        <w:t xml:space="preserve">   Child 2</w:t>
      </w:r>
      <w:r w:rsidR="00FE0F27">
        <w:rPr>
          <w:rFonts w:ascii="Arial" w:hAnsi="Arial" w:cs="Arial"/>
          <w:sz w:val="36"/>
          <w:szCs w:val="36"/>
        </w:rPr>
        <w:tab/>
      </w:r>
      <w:r w:rsidR="00FE0F27">
        <w:rPr>
          <w:rFonts w:ascii="Arial" w:hAnsi="Arial" w:cs="Arial"/>
          <w:sz w:val="36"/>
          <w:szCs w:val="36"/>
        </w:rPr>
        <w:tab/>
      </w:r>
      <w:r w:rsidR="00FE0F27">
        <w:rPr>
          <w:rFonts w:ascii="Arial" w:hAnsi="Arial" w:cs="Arial"/>
          <w:sz w:val="36"/>
          <w:szCs w:val="36"/>
        </w:rPr>
        <w:tab/>
      </w:r>
      <w:r w:rsidR="00FE0F27">
        <w:rPr>
          <w:rFonts w:ascii="Arial" w:hAnsi="Arial" w:cs="Arial"/>
          <w:sz w:val="36"/>
          <w:szCs w:val="36"/>
        </w:rPr>
        <w:tab/>
        <w:t>Child 3</w:t>
      </w:r>
    </w:p>
    <w:p w:rsidR="00E83830" w:rsidRDefault="00E83830" w:rsidP="00E83830">
      <w:pPr>
        <w:ind w:left="720" w:firstLine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CF60B2" wp14:editId="08BD5FD7">
                <wp:simplePos x="0" y="0"/>
                <wp:positionH relativeFrom="column">
                  <wp:posOffset>405130</wp:posOffset>
                </wp:positionH>
                <wp:positionV relativeFrom="paragraph">
                  <wp:posOffset>383540</wp:posOffset>
                </wp:positionV>
                <wp:extent cx="342900" cy="342900"/>
                <wp:effectExtent l="19050" t="19050" r="38100" b="381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3" o:spid="_x0000_s1026" style="position:absolute;margin-left:31.9pt;margin-top:30.2pt;width:27pt;height:2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" filled="f" strokecolor="#4e6128 [1606]" strokeweight="4pt"/>
            </w:pict>
          </mc:Fallback>
        </mc:AlternateContent>
      </w:r>
      <w:r>
        <w:rPr>
          <w:rFonts w:ascii="Arial" w:hAnsi="Arial" w:cs="Arial"/>
          <w:sz w:val="36"/>
          <w:szCs w:val="36"/>
        </w:rPr>
        <w:t>Boy</w:t>
      </w:r>
    </w:p>
    <w:p w:rsidR="00E83830" w:rsidRDefault="00E83830" w:rsidP="00E83830">
      <w:pPr>
        <w:ind w:left="720" w:firstLine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Girl</w:t>
      </w:r>
    </w:p>
    <w:p w:rsidR="00E83830" w:rsidRDefault="00E83830" w:rsidP="00E83830">
      <w:pPr>
        <w:ind w:left="720" w:firstLine="720"/>
        <w:rPr>
          <w:rFonts w:ascii="Arial" w:hAnsi="Arial" w:cs="Arial"/>
          <w:sz w:val="36"/>
          <w:szCs w:val="36"/>
        </w:rPr>
      </w:pPr>
      <w:r w:rsidRPr="00E83830"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12600B" wp14:editId="2FFB74E4">
                <wp:simplePos x="0" y="0"/>
                <wp:positionH relativeFrom="column">
                  <wp:posOffset>431165</wp:posOffset>
                </wp:positionH>
                <wp:positionV relativeFrom="paragraph">
                  <wp:posOffset>364490</wp:posOffset>
                </wp:positionV>
                <wp:extent cx="342900" cy="342900"/>
                <wp:effectExtent l="19050" t="19050" r="38100" b="381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33.95pt;margin-top:28.7pt;width:27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" filled="f" strokecolor="#4e6128 [1606]" strokeweight="4pt"/>
            </w:pict>
          </mc:Fallback>
        </mc:AlternateContent>
      </w:r>
      <w:r>
        <w:rPr>
          <w:rFonts w:ascii="Arial" w:hAnsi="Arial" w:cs="Arial"/>
          <w:sz w:val="36"/>
          <w:szCs w:val="36"/>
        </w:rPr>
        <w:t>Boy</w:t>
      </w:r>
    </w:p>
    <w:p w:rsidR="00E83830" w:rsidRDefault="00E83830" w:rsidP="00E83830">
      <w:pPr>
        <w:ind w:left="720" w:firstLine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Girl</w:t>
      </w:r>
    </w:p>
    <w:p w:rsidR="00E83830" w:rsidRDefault="00E83830" w:rsidP="00E83830">
      <w:pPr>
        <w:ind w:left="720" w:firstLine="720"/>
        <w:rPr>
          <w:rFonts w:ascii="Arial" w:hAnsi="Arial" w:cs="Arial"/>
          <w:sz w:val="36"/>
          <w:szCs w:val="36"/>
        </w:rPr>
      </w:pPr>
      <w:r w:rsidRPr="00E83830"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1DAAD1" wp14:editId="572F0691">
                <wp:simplePos x="0" y="0"/>
                <wp:positionH relativeFrom="column">
                  <wp:posOffset>447675</wp:posOffset>
                </wp:positionH>
                <wp:positionV relativeFrom="paragraph">
                  <wp:posOffset>374015</wp:posOffset>
                </wp:positionV>
                <wp:extent cx="342900" cy="342900"/>
                <wp:effectExtent l="19050" t="19050" r="38100" b="3810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7" o:spid="_x0000_s1026" style="position:absolute;margin-left:35.25pt;margin-top:29.45pt;width:27pt;height:2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" filled="f" strokecolor="#4e6128 [1606]" strokeweight="4pt"/>
            </w:pict>
          </mc:Fallback>
        </mc:AlternateContent>
      </w:r>
      <w:r>
        <w:rPr>
          <w:rFonts w:ascii="Arial" w:hAnsi="Arial" w:cs="Arial"/>
          <w:sz w:val="36"/>
          <w:szCs w:val="36"/>
        </w:rPr>
        <w:t xml:space="preserve">Boy </w:t>
      </w:r>
    </w:p>
    <w:p w:rsidR="00E83830" w:rsidRDefault="00E83830" w:rsidP="00E83830">
      <w:pPr>
        <w:ind w:left="720" w:firstLine="720"/>
        <w:rPr>
          <w:rFonts w:ascii="Arial" w:hAnsi="Arial" w:cs="Arial"/>
          <w:sz w:val="36"/>
          <w:szCs w:val="36"/>
        </w:rPr>
        <w:sectPr w:rsidR="00E83830" w:rsidSect="00E83830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  <w:r>
        <w:rPr>
          <w:rFonts w:ascii="Arial" w:hAnsi="Arial" w:cs="Arial"/>
          <w:sz w:val="36"/>
          <w:szCs w:val="36"/>
        </w:rPr>
        <w:t>Girl</w:t>
      </w:r>
    </w:p>
    <w:p w:rsidR="00F90DBC" w:rsidRPr="000E1817" w:rsidRDefault="00F90DBC" w:rsidP="00F90DBC">
      <w:pPr>
        <w:rPr>
          <w:rFonts w:ascii="Arial" w:hAnsi="Arial" w:cs="Arial"/>
          <w:sz w:val="36"/>
          <w:szCs w:val="36"/>
        </w:rPr>
      </w:pPr>
      <w:r w:rsidRPr="000E1817">
        <w:rPr>
          <w:rFonts w:ascii="Arial" w:hAnsi="Arial" w:cs="Arial"/>
          <w:sz w:val="36"/>
          <w:szCs w:val="36"/>
        </w:rPr>
        <w:lastRenderedPageBreak/>
        <w:tab/>
      </w:r>
    </w:p>
    <w:p w:rsidR="00EE0721" w:rsidRDefault="00EE0721" w:rsidP="00F90DBC">
      <w:pPr>
        <w:rPr>
          <w:rFonts w:ascii="Arial Rounded MT Bold" w:hAnsi="Arial Rounded MT Bold" w:cs="Arial"/>
          <w:color w:val="403152" w:themeColor="accent4" w:themeShade="80"/>
          <w:sz w:val="44"/>
          <w:szCs w:val="36"/>
        </w:rPr>
      </w:pPr>
    </w:p>
    <w:p w:rsidR="00E375CE" w:rsidRPr="00645D49" w:rsidRDefault="00E83830" w:rsidP="00F90DBC">
      <w:pPr>
        <w:rPr>
          <w:rFonts w:ascii="Arial Rounded MT Bold" w:hAnsi="Arial Rounded MT Bold" w:cs="Arial"/>
          <w:color w:val="403152" w:themeColor="accent4" w:themeShade="80"/>
          <w:sz w:val="44"/>
          <w:szCs w:val="36"/>
        </w:rPr>
      </w:pPr>
      <w:r>
        <w:rPr>
          <w:rFonts w:ascii="Arial Rounded MT Bold" w:hAnsi="Arial Rounded MT Bold" w:cs="Arial"/>
          <w:color w:val="403152" w:themeColor="accent4" w:themeShade="80"/>
          <w:sz w:val="44"/>
          <w:szCs w:val="36"/>
        </w:rPr>
        <w:br w:type="page"/>
      </w:r>
      <w:r w:rsidR="00E375CE" w:rsidRPr="00645D49">
        <w:rPr>
          <w:rFonts w:ascii="Arial Rounded MT Bold" w:hAnsi="Arial Rounded MT Bold" w:cs="Arial"/>
          <w:color w:val="403152" w:themeColor="accent4" w:themeShade="80"/>
          <w:sz w:val="44"/>
          <w:szCs w:val="36"/>
        </w:rPr>
        <w:lastRenderedPageBreak/>
        <w:t>Questions about support</w:t>
      </w:r>
    </w:p>
    <w:p w:rsidR="00E375CE" w:rsidRPr="00E375CE" w:rsidRDefault="007C18BB" w:rsidP="00F90DBC">
      <w:pPr>
        <w:rPr>
          <w:rFonts w:ascii="Arial Rounded MT Bold" w:hAnsi="Arial Rounded MT Bold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47D2E0" wp14:editId="7171B523">
                <wp:simplePos x="0" y="0"/>
                <wp:positionH relativeFrom="margin">
                  <wp:align>center</wp:align>
                </wp:positionH>
                <wp:positionV relativeFrom="paragraph">
                  <wp:posOffset>115062</wp:posOffset>
                </wp:positionV>
                <wp:extent cx="5751195" cy="8161020"/>
                <wp:effectExtent l="19050" t="19050" r="40005" b="3048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6112" y="1554480"/>
                          <a:ext cx="5751195" cy="8161020"/>
                        </a:xfrm>
                        <a:prstGeom prst="roundRect">
                          <a:avLst>
                            <a:gd name="adj" fmla="val 5078"/>
                          </a:avLst>
                        </a:prstGeom>
                        <a:noFill/>
                        <a:ln w="508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26" style="position:absolute;margin-left:0;margin-top:9.05pt;width:452.85pt;height:642.6pt;z-index:25176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3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" filled="f" strokecolor="#3f3151 [1607]" strokeweight="4pt">
                <w10:wrap anchorx="margin"/>
              </v:roundrect>
            </w:pict>
          </mc:Fallback>
        </mc:AlternateContent>
      </w:r>
    </w:p>
    <w:p w:rsidR="007C18BB" w:rsidRDefault="00F90DBC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 w:rsidRPr="007F4484">
        <w:rPr>
          <w:rFonts w:ascii="Arial" w:hAnsi="Arial" w:cs="Arial"/>
          <w:b/>
          <w:sz w:val="36"/>
          <w:szCs w:val="36"/>
        </w:rPr>
        <w:t xml:space="preserve">Who from your family and friends helps you </w:t>
      </w:r>
    </w:p>
    <w:p w:rsidR="00F90DBC" w:rsidRPr="007F4484" w:rsidRDefault="00F90DBC" w:rsidP="007C18BB">
      <w:pPr>
        <w:pStyle w:val="ListParagraph"/>
        <w:ind w:left="600"/>
        <w:rPr>
          <w:rFonts w:ascii="Arial" w:hAnsi="Arial" w:cs="Arial"/>
          <w:b/>
          <w:sz w:val="36"/>
          <w:szCs w:val="36"/>
        </w:rPr>
      </w:pPr>
      <w:r w:rsidRPr="007F4484">
        <w:rPr>
          <w:rFonts w:ascii="Arial" w:hAnsi="Arial" w:cs="Arial"/>
          <w:b/>
          <w:sz w:val="36"/>
          <w:szCs w:val="36"/>
        </w:rPr>
        <w:t xml:space="preserve">with your child?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A7E04" w:rsidTr="007C18BB">
        <w:tc>
          <w:tcPr>
            <w:tcW w:w="3080" w:type="dxa"/>
            <w:vAlign w:val="center"/>
          </w:tcPr>
          <w:p w:rsidR="00DA7E04" w:rsidRPr="00DA7E04" w:rsidRDefault="00CF2B67" w:rsidP="007C18B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FEF99B3" wp14:editId="65E8496F">
                  <wp:extent cx="960621" cy="1362075"/>
                  <wp:effectExtent l="38100" t="38100" r="30480" b="28575"/>
                  <wp:docPr id="37" name="Picture 37" descr="U:\Documents\Family Support Project\Pictures\Mother_fa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Documents\Family Support Project\Pictures\Mother_fath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783"/>
                          <a:stretch/>
                        </pic:blipFill>
                        <pic:spPr bwMode="auto">
                          <a:xfrm>
                            <a:off x="0" y="0"/>
                            <a:ext cx="963555" cy="13662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DA7E04" w:rsidRPr="00DA7E04" w:rsidRDefault="007C18BB" w:rsidP="007C18BB">
            <w:pPr>
              <w:rPr>
                <w:rFonts w:ascii="Arial" w:hAnsi="Arial" w:cs="Arial"/>
                <w:sz w:val="36"/>
                <w:szCs w:val="36"/>
              </w:rPr>
            </w:pPr>
            <w:r w:rsidRPr="00DA7E04">
              <w:rPr>
                <w:rFonts w:ascii="Arial" w:hAnsi="Arial" w:cs="Arial"/>
                <w:sz w:val="36"/>
                <w:szCs w:val="36"/>
              </w:rPr>
              <w:t>Family members</w:t>
            </w:r>
          </w:p>
        </w:tc>
        <w:tc>
          <w:tcPr>
            <w:tcW w:w="3081" w:type="dxa"/>
            <w:vAlign w:val="center"/>
          </w:tcPr>
          <w:p w:rsidR="00DA7E04" w:rsidRPr="00DA7E04" w:rsidRDefault="007C18BB" w:rsidP="007C18B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B560643" wp14:editId="4E3AF123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342900" cy="342900"/>
                      <wp:effectExtent l="19050" t="19050" r="38100" b="38100"/>
                      <wp:wrapNone/>
                      <wp:docPr id="33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3" o:spid="_x0000_s1026" style="position:absolute;margin-left:0;margin-top:0;width:27pt;height:27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" filled="f" strokecolor="#3f3151 [1607]" strokeweight="4pt"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7C18BB" w:rsidTr="007C18BB">
        <w:trPr>
          <w:trHeight w:val="776"/>
        </w:trPr>
        <w:tc>
          <w:tcPr>
            <w:tcW w:w="3080" w:type="dxa"/>
            <w:vAlign w:val="center"/>
          </w:tcPr>
          <w:p w:rsidR="007C18BB" w:rsidRDefault="007C18BB" w:rsidP="007C18BB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C804FFF" wp14:editId="6189EA5D">
                  <wp:extent cx="1396876" cy="1337010"/>
                  <wp:effectExtent l="38100" t="38100" r="32385" b="349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Documents\Family Support Project\Pictures\Friends6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76" cy="13370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7C18BB" w:rsidRDefault="007C18BB" w:rsidP="007C18BB">
            <w:pPr>
              <w:rPr>
                <w:noProof/>
                <w:lang w:eastAsia="en-GB"/>
              </w:rPr>
            </w:pPr>
            <w:r w:rsidRPr="00DA7E04">
              <w:rPr>
                <w:rFonts w:ascii="Arial" w:hAnsi="Arial" w:cs="Arial"/>
                <w:sz w:val="36"/>
                <w:szCs w:val="36"/>
              </w:rPr>
              <w:t>Friends</w:t>
            </w:r>
          </w:p>
        </w:tc>
        <w:tc>
          <w:tcPr>
            <w:tcW w:w="3081" w:type="dxa"/>
            <w:vAlign w:val="center"/>
          </w:tcPr>
          <w:p w:rsidR="007C18BB" w:rsidRDefault="007C18BB" w:rsidP="007C18BB">
            <w:pPr>
              <w:tabs>
                <w:tab w:val="right" w:pos="286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F0CE07" wp14:editId="6B1C86A8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342900" cy="342900"/>
                      <wp:effectExtent l="19050" t="19050" r="38100" b="38100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4" o:spid="_x0000_s1026" style="position:absolute;margin-left:0;margin-top:0;width:27pt;height:27pt;z-index:251712512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" filled="f" strokecolor="#3f3151 [1607]" strokeweight="4pt"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7C18BB" w:rsidTr="007C18BB">
        <w:trPr>
          <w:trHeight w:val="776"/>
        </w:trPr>
        <w:tc>
          <w:tcPr>
            <w:tcW w:w="3080" w:type="dxa"/>
            <w:vAlign w:val="center"/>
          </w:tcPr>
          <w:p w:rsidR="007C18BB" w:rsidRDefault="007C18BB" w:rsidP="007C18BB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C051E10" wp14:editId="2B5F255A">
                  <wp:extent cx="1314450" cy="1330791"/>
                  <wp:effectExtent l="38100" t="38100" r="38100" b="41275"/>
                  <wp:docPr id="60" name="Picture 60" descr="U:\Documents\Family Support Project\Pictures\Friends-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:\Documents\Family Support Project\Pictures\Friends-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171" cy="133455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7C18BB" w:rsidRDefault="007C18BB" w:rsidP="007C18BB">
            <w:pPr>
              <w:rPr>
                <w:noProof/>
                <w:lang w:eastAsia="en-GB"/>
              </w:rPr>
            </w:pPr>
            <w:r w:rsidRPr="00DA7E04">
              <w:rPr>
                <w:rFonts w:ascii="Arial" w:hAnsi="Arial" w:cs="Arial"/>
                <w:sz w:val="36"/>
                <w:szCs w:val="36"/>
              </w:rPr>
              <w:t>Other parents</w:t>
            </w:r>
          </w:p>
        </w:tc>
        <w:tc>
          <w:tcPr>
            <w:tcW w:w="3081" w:type="dxa"/>
            <w:vAlign w:val="center"/>
          </w:tcPr>
          <w:p w:rsidR="007C18BB" w:rsidRDefault="007C18BB" w:rsidP="007C18BB">
            <w:pPr>
              <w:tabs>
                <w:tab w:val="right" w:pos="286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C28C9DB" wp14:editId="43D4C06F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342900" cy="342900"/>
                      <wp:effectExtent l="19050" t="19050" r="38100" b="38100"/>
                      <wp:wrapNone/>
                      <wp:docPr id="35" name="Rounded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5" o:spid="_x0000_s1026" style="position:absolute;margin-left:0;margin-top:0;width:27pt;height:27pt;z-index:25171456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" filled="f" strokecolor="#3f3151 [1607]" strokeweight="4pt">
                      <w10:wrap anchorx="margin" anchory="margin"/>
                    </v:roundrect>
                  </w:pict>
                </mc:Fallback>
              </mc:AlternateContent>
            </w:r>
          </w:p>
        </w:tc>
      </w:tr>
    </w:tbl>
    <w:p w:rsidR="00DA7E04" w:rsidRPr="00E375CE" w:rsidRDefault="00DA7E04" w:rsidP="00F90DBC">
      <w:pPr>
        <w:rPr>
          <w:rFonts w:ascii="Arial" w:hAnsi="Arial" w:cs="Arial"/>
          <w:b/>
          <w:sz w:val="36"/>
          <w:szCs w:val="36"/>
        </w:rPr>
      </w:pPr>
    </w:p>
    <w:p w:rsidR="00F90DBC" w:rsidRPr="004B7464" w:rsidRDefault="00F90DBC" w:rsidP="007C18BB">
      <w:pPr>
        <w:ind w:firstLine="195"/>
        <w:rPr>
          <w:rFonts w:ascii="Arial" w:hAnsi="Arial" w:cs="Arial"/>
          <w:b/>
          <w:sz w:val="36"/>
          <w:szCs w:val="36"/>
        </w:rPr>
      </w:pPr>
      <w:r w:rsidRPr="004B7464">
        <w:rPr>
          <w:rFonts w:ascii="Arial" w:hAnsi="Arial" w:cs="Arial"/>
          <w:b/>
          <w:sz w:val="36"/>
          <w:szCs w:val="36"/>
        </w:rPr>
        <w:t>Please tell us about anyone else who helps you</w:t>
      </w:r>
      <w:r w:rsidR="007F4484" w:rsidRPr="004B7464">
        <w:rPr>
          <w:rFonts w:ascii="Arial" w:hAnsi="Arial" w:cs="Arial"/>
          <w:b/>
          <w:sz w:val="36"/>
          <w:szCs w:val="36"/>
        </w:rPr>
        <w:t>…</w:t>
      </w:r>
    </w:p>
    <w:p w:rsidR="007C18BB" w:rsidRDefault="007C18B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F90DBC" w:rsidRPr="007F4484" w:rsidRDefault="00E646A0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0C751D" wp14:editId="29F5D698">
                <wp:simplePos x="0" y="0"/>
                <wp:positionH relativeFrom="margin">
                  <wp:align>center</wp:align>
                </wp:positionH>
                <wp:positionV relativeFrom="paragraph">
                  <wp:posOffset>-229870</wp:posOffset>
                </wp:positionV>
                <wp:extent cx="5751195" cy="9134856"/>
                <wp:effectExtent l="19050" t="19050" r="40005" b="47625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9134856"/>
                        </a:xfrm>
                        <a:prstGeom prst="roundRect">
                          <a:avLst>
                            <a:gd name="adj" fmla="val 5078"/>
                          </a:avLst>
                        </a:prstGeom>
                        <a:noFill/>
                        <a:ln w="508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6" o:spid="_x0000_s1026" style="position:absolute;margin-left:0;margin-top:-18.1pt;width:452.85pt;height:719.3pt;z-index:251772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3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" filled="f" strokecolor="#3f3151 [1607]" strokeweight="4pt">
                <w10:wrap anchorx="margin"/>
              </v:roundrect>
            </w:pict>
          </mc:Fallback>
        </mc:AlternateContent>
      </w:r>
      <w:r w:rsidR="00F90DBC" w:rsidRPr="007F4484">
        <w:rPr>
          <w:rFonts w:ascii="Arial" w:hAnsi="Arial" w:cs="Arial"/>
          <w:b/>
          <w:sz w:val="36"/>
          <w:szCs w:val="36"/>
        </w:rPr>
        <w:t>What kind of help do they give you?</w:t>
      </w:r>
    </w:p>
    <w:tbl>
      <w:tblPr>
        <w:tblStyle w:val="TableGrid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D03711" w:rsidTr="00E646A0">
        <w:tc>
          <w:tcPr>
            <w:tcW w:w="3096" w:type="dxa"/>
            <w:vAlign w:val="center"/>
          </w:tcPr>
          <w:p w:rsidR="00D03711" w:rsidRPr="00D4485A" w:rsidRDefault="00D03711" w:rsidP="00D0371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A3F7167" wp14:editId="3EEE3D88">
                  <wp:extent cx="1581150" cy="1212662"/>
                  <wp:effectExtent l="38100" t="38100" r="38100" b="45085"/>
                  <wp:docPr id="62" name="Picture 62" descr="U:\Documents\Family Support Project\Pictures\Language_interprete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:\Documents\Family Support Project\Pictures\Language_interprete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1266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D03711" w:rsidRPr="00D4485A" w:rsidRDefault="00D03711" w:rsidP="00D03711">
            <w:pPr>
              <w:rPr>
                <w:rFonts w:ascii="Arial" w:hAnsi="Arial" w:cs="Arial"/>
                <w:sz w:val="36"/>
                <w:szCs w:val="36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Advice</w:t>
            </w:r>
          </w:p>
        </w:tc>
        <w:tc>
          <w:tcPr>
            <w:tcW w:w="3096" w:type="dxa"/>
            <w:vAlign w:val="center"/>
          </w:tcPr>
          <w:p w:rsidR="00D03711" w:rsidRPr="00D4485A" w:rsidRDefault="00D03711" w:rsidP="00D419C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4BB5E53" wp14:editId="331E80C7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342900" cy="342900"/>
                      <wp:effectExtent l="19050" t="19050" r="38100" b="38100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6" o:spid="_x0000_s1026" style="position:absolute;margin-left:0;margin-top:0;width:27pt;height:27pt;z-index:25176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" filled="f" strokecolor="#3f3151 [1607]" strokeweight="4pt"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03711" w:rsidTr="00E646A0">
        <w:trPr>
          <w:trHeight w:val="714"/>
        </w:trPr>
        <w:tc>
          <w:tcPr>
            <w:tcW w:w="3096" w:type="dxa"/>
            <w:vAlign w:val="center"/>
          </w:tcPr>
          <w:p w:rsidR="00D03711" w:rsidRDefault="00D03711" w:rsidP="00D03711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DE87AA6" wp14:editId="4AB60E05">
                  <wp:extent cx="650606" cy="1238250"/>
                  <wp:effectExtent l="38100" t="38100" r="35560" b="38100"/>
                  <wp:docPr id="64" name="Picture 64" descr="U:\Documents\Family Support Project\Pictures\Laundry_Bas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:\Documents\Family Support Project\Pictures\Laundry_Bas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06" cy="12382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D03711" w:rsidRDefault="00D03711" w:rsidP="00D03711">
            <w:pPr>
              <w:rPr>
                <w:rFonts w:ascii="Arial" w:hAnsi="Arial" w:cs="Arial"/>
                <w:sz w:val="36"/>
                <w:szCs w:val="36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Practical help –</w:t>
            </w:r>
          </w:p>
          <w:p w:rsidR="00D03711" w:rsidRDefault="00D03711" w:rsidP="00D03711">
            <w:pPr>
              <w:rPr>
                <w:noProof/>
                <w:lang w:eastAsia="en-GB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an extra pair of hands</w:t>
            </w:r>
          </w:p>
        </w:tc>
        <w:tc>
          <w:tcPr>
            <w:tcW w:w="3096" w:type="dxa"/>
          </w:tcPr>
          <w:p w:rsidR="00D03711" w:rsidRDefault="00D03711" w:rsidP="00F90D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544A162" wp14:editId="74EFFA60">
                      <wp:simplePos x="0" y="0"/>
                      <wp:positionH relativeFrom="margin">
                        <wp:posOffset>752475</wp:posOffset>
                      </wp:positionH>
                      <wp:positionV relativeFrom="margin">
                        <wp:posOffset>466725</wp:posOffset>
                      </wp:positionV>
                      <wp:extent cx="342900" cy="342900"/>
                      <wp:effectExtent l="19050" t="19050" r="38100" b="38100"/>
                      <wp:wrapNone/>
                      <wp:docPr id="38" name="Rounded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8" o:spid="_x0000_s1026" style="position:absolute;margin-left:59.25pt;margin-top:36.75pt;width:27pt;height:27pt;z-index:251768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" filled="f" strokecolor="#3f3151 [1607]" strokeweight="4pt"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03711" w:rsidTr="00E646A0">
        <w:trPr>
          <w:trHeight w:val="714"/>
        </w:trPr>
        <w:tc>
          <w:tcPr>
            <w:tcW w:w="3096" w:type="dxa"/>
            <w:vAlign w:val="center"/>
          </w:tcPr>
          <w:p w:rsidR="00D03711" w:rsidRDefault="00D03711" w:rsidP="00D03711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FC877C9" wp14:editId="68A81609">
                  <wp:extent cx="1069889" cy="1055624"/>
                  <wp:effectExtent l="38100" t="38100" r="35560" b="30480"/>
                  <wp:docPr id="61" name="Picture 61" descr="U:\Documents\Family Support Project\Pictures\Mother_Chil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:\Documents\Family Support Project\Pictures\Mother_Chil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04" cy="10557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D03711" w:rsidRDefault="00D03711" w:rsidP="00D03711">
            <w:pPr>
              <w:rPr>
                <w:noProof/>
                <w:lang w:eastAsia="en-GB"/>
              </w:rPr>
            </w:pPr>
          </w:p>
          <w:p w:rsidR="00D03711" w:rsidRPr="00D03711" w:rsidRDefault="00D03711" w:rsidP="00D03711">
            <w:pPr>
              <w:rPr>
                <w:lang w:eastAsia="en-GB"/>
              </w:rPr>
            </w:pPr>
            <w:r>
              <w:rPr>
                <w:rFonts w:ascii="Arial" w:hAnsi="Arial" w:cs="Arial"/>
                <w:sz w:val="36"/>
                <w:szCs w:val="36"/>
              </w:rPr>
              <w:t>Looking after my child when I am away</w:t>
            </w:r>
          </w:p>
        </w:tc>
        <w:tc>
          <w:tcPr>
            <w:tcW w:w="3096" w:type="dxa"/>
          </w:tcPr>
          <w:p w:rsidR="00D03711" w:rsidRDefault="00D03711" w:rsidP="00F90D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3624412" wp14:editId="3BDA1020">
                      <wp:simplePos x="0" y="0"/>
                      <wp:positionH relativeFrom="margin">
                        <wp:posOffset>750570</wp:posOffset>
                      </wp:positionH>
                      <wp:positionV relativeFrom="paragraph">
                        <wp:posOffset>398780</wp:posOffset>
                      </wp:positionV>
                      <wp:extent cx="342900" cy="342900"/>
                      <wp:effectExtent l="19050" t="19050" r="38100" b="38100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9" o:spid="_x0000_s1026" style="position:absolute;margin-left:59.1pt;margin-top:31.4pt;width:27pt;height:27pt;z-index:251769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D03711" w:rsidTr="00E646A0">
        <w:trPr>
          <w:trHeight w:val="714"/>
        </w:trPr>
        <w:tc>
          <w:tcPr>
            <w:tcW w:w="3096" w:type="dxa"/>
            <w:vAlign w:val="center"/>
          </w:tcPr>
          <w:p w:rsidR="00D03711" w:rsidRDefault="00D03711" w:rsidP="00D03711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F5E7B0F" wp14:editId="76A3BE65">
                  <wp:extent cx="1352252" cy="733425"/>
                  <wp:effectExtent l="38100" t="38100" r="38735" b="28575"/>
                  <wp:docPr id="63" name="Picture 63" descr="U:\Documents\Family Support Project\Pictures\Supporter_Ca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:\Documents\Family Support Project\Pictures\Supporter_Ca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68" cy="7351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D03711" w:rsidRDefault="00D03711" w:rsidP="00D03711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sz w:val="36"/>
                <w:szCs w:val="36"/>
              </w:rPr>
              <w:t>Getting around</w:t>
            </w:r>
          </w:p>
        </w:tc>
        <w:tc>
          <w:tcPr>
            <w:tcW w:w="3096" w:type="dxa"/>
          </w:tcPr>
          <w:p w:rsidR="00D03711" w:rsidRDefault="00D03711" w:rsidP="00F90D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2CC21A1" wp14:editId="6C32D78E">
                      <wp:simplePos x="0" y="0"/>
                      <wp:positionH relativeFrom="margin">
                        <wp:posOffset>750570</wp:posOffset>
                      </wp:positionH>
                      <wp:positionV relativeFrom="paragraph">
                        <wp:posOffset>180340</wp:posOffset>
                      </wp:positionV>
                      <wp:extent cx="342900" cy="342900"/>
                      <wp:effectExtent l="19050" t="19050" r="38100" b="38100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0" o:spid="_x0000_s1026" style="position:absolute;margin-left:59.1pt;margin-top:14.2pt;width:27pt;height:27pt;z-index:251770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</w:tbl>
    <w:p w:rsidR="00D4485A" w:rsidRPr="00E375CE" w:rsidRDefault="00D4485A" w:rsidP="00F90DBC">
      <w:pPr>
        <w:rPr>
          <w:rFonts w:ascii="Arial" w:hAnsi="Arial" w:cs="Arial"/>
          <w:b/>
          <w:sz w:val="36"/>
          <w:szCs w:val="36"/>
        </w:rPr>
      </w:pPr>
    </w:p>
    <w:p w:rsidR="00F90DBC" w:rsidRPr="004B7464" w:rsidRDefault="00F90DBC" w:rsidP="00E646A0">
      <w:pPr>
        <w:ind w:left="720"/>
        <w:rPr>
          <w:rFonts w:ascii="Arial" w:hAnsi="Arial" w:cs="Arial"/>
          <w:b/>
          <w:sz w:val="36"/>
          <w:szCs w:val="36"/>
        </w:rPr>
      </w:pPr>
      <w:r w:rsidRPr="004B7464">
        <w:rPr>
          <w:rFonts w:ascii="Arial" w:hAnsi="Arial" w:cs="Arial"/>
          <w:b/>
          <w:sz w:val="36"/>
          <w:szCs w:val="36"/>
        </w:rPr>
        <w:t>Please tell us about anything else they help you with</w:t>
      </w:r>
      <w:r w:rsidR="007F4484" w:rsidRPr="004B7464">
        <w:rPr>
          <w:rFonts w:ascii="Arial" w:hAnsi="Arial" w:cs="Arial"/>
          <w:b/>
          <w:sz w:val="36"/>
          <w:szCs w:val="36"/>
        </w:rPr>
        <w:t>…</w:t>
      </w:r>
    </w:p>
    <w:p w:rsidR="00F90DBC" w:rsidRPr="00E375CE" w:rsidRDefault="00F90DBC" w:rsidP="00F90DBC">
      <w:pPr>
        <w:rPr>
          <w:rFonts w:ascii="Arial" w:hAnsi="Arial" w:cs="Arial"/>
          <w:b/>
          <w:sz w:val="36"/>
          <w:szCs w:val="36"/>
        </w:rPr>
      </w:pPr>
      <w:r w:rsidRPr="00E375CE">
        <w:rPr>
          <w:rFonts w:ascii="Arial" w:hAnsi="Arial" w:cs="Arial"/>
          <w:b/>
          <w:sz w:val="36"/>
          <w:szCs w:val="36"/>
        </w:rPr>
        <w:t> </w:t>
      </w:r>
    </w:p>
    <w:p w:rsidR="00D4485A" w:rsidRDefault="00D4485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F90DBC" w:rsidRPr="007F4484" w:rsidRDefault="0086669B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EBB3A17" wp14:editId="6FB07CEA">
                <wp:simplePos x="0" y="0"/>
                <wp:positionH relativeFrom="margin">
                  <wp:align>center</wp:align>
                </wp:positionH>
                <wp:positionV relativeFrom="paragraph">
                  <wp:posOffset>-232156</wp:posOffset>
                </wp:positionV>
                <wp:extent cx="5751195" cy="9134856"/>
                <wp:effectExtent l="19050" t="19050" r="40005" b="47625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9134856"/>
                        </a:xfrm>
                        <a:prstGeom prst="roundRect">
                          <a:avLst>
                            <a:gd name="adj" fmla="val 5078"/>
                          </a:avLst>
                        </a:prstGeom>
                        <a:noFill/>
                        <a:ln w="508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2" o:spid="_x0000_s1026" style="position:absolute;margin-left:0;margin-top:-18.3pt;width:452.85pt;height:719.3pt;z-index:251780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3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" filled="f" strokecolor="#3f3151 [1607]" strokeweight="4pt">
                <w10:wrap anchorx="margin"/>
              </v:roundrect>
            </w:pict>
          </mc:Fallback>
        </mc:AlternateContent>
      </w:r>
      <w:r w:rsidR="007F4484">
        <w:rPr>
          <w:rFonts w:ascii="Arial" w:hAnsi="Arial" w:cs="Arial"/>
          <w:b/>
          <w:sz w:val="36"/>
          <w:szCs w:val="36"/>
        </w:rPr>
        <w:t xml:space="preserve"> </w:t>
      </w:r>
      <w:r w:rsidR="00F90DBC" w:rsidRPr="007F4484">
        <w:rPr>
          <w:rFonts w:ascii="Arial" w:hAnsi="Arial" w:cs="Arial"/>
          <w:b/>
          <w:sz w:val="36"/>
          <w:szCs w:val="36"/>
        </w:rPr>
        <w:t>Which professional people help you with your child?</w:t>
      </w:r>
    </w:p>
    <w:tbl>
      <w:tblPr>
        <w:tblStyle w:val="TableGrid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F00E6" w:rsidTr="00A50A38">
        <w:tc>
          <w:tcPr>
            <w:tcW w:w="3096" w:type="dxa"/>
            <w:vAlign w:val="center"/>
          </w:tcPr>
          <w:p w:rsidR="004F00E6" w:rsidRDefault="004F00E6" w:rsidP="004F00E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593F17" wp14:editId="2BD638A3">
                  <wp:extent cx="1371600" cy="1388652"/>
                  <wp:effectExtent l="38100" t="38100" r="38100" b="40640"/>
                  <wp:docPr id="70" name="Picture 70" descr="C:\Users\kayleigh.hirst\AppData\Local\Microsoft\Windows\Temporary Internet Files\Content.Word\Personal_Assistant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yleigh.hirst\AppData\Local\Microsoft\Windows\Temporary Internet Files\Content.Word\Personal_Assistant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39" cy="13886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4F00E6" w:rsidRDefault="004F00E6" w:rsidP="004F00E6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Support worker</w:t>
            </w:r>
          </w:p>
        </w:tc>
        <w:tc>
          <w:tcPr>
            <w:tcW w:w="3096" w:type="dxa"/>
          </w:tcPr>
          <w:p w:rsidR="004F00E6" w:rsidRDefault="004F00E6" w:rsidP="00F90DBC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447928A" wp14:editId="58CDA35B">
                      <wp:simplePos x="0" y="0"/>
                      <wp:positionH relativeFrom="margin">
                        <wp:posOffset>752475</wp:posOffset>
                      </wp:positionH>
                      <wp:positionV relativeFrom="margin">
                        <wp:posOffset>523875</wp:posOffset>
                      </wp:positionV>
                      <wp:extent cx="342900" cy="342900"/>
                      <wp:effectExtent l="19050" t="19050" r="38100" b="38100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2" o:spid="_x0000_s1026" style="position:absolute;margin-left:59.25pt;margin-top:41.25pt;width:27pt;height:27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" filled="f" strokecolor="#3f3151 [1607]" strokeweight="4pt"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4F00E6" w:rsidTr="00A50A38">
        <w:tc>
          <w:tcPr>
            <w:tcW w:w="3096" w:type="dxa"/>
            <w:vAlign w:val="center"/>
          </w:tcPr>
          <w:p w:rsidR="004F00E6" w:rsidRPr="00D4485A" w:rsidRDefault="004F00E6" w:rsidP="004F00E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C996D2" wp14:editId="2BABBD8C">
                  <wp:extent cx="686062" cy="1295400"/>
                  <wp:effectExtent l="38100" t="38100" r="38100" b="38100"/>
                  <wp:docPr id="71" name="Picture 71" descr="C:\Users\kayleigh.hirst\AppData\Local\Microsoft\Windows\Temporary Internet Files\Content.Word\Doctor_Registrar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yleigh.hirst\AppData\Local\Microsoft\Windows\Temporary Internet Files\Content.Word\Doctor_Registrar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890"/>
                          <a:stretch/>
                        </pic:blipFill>
                        <pic:spPr bwMode="auto">
                          <a:xfrm>
                            <a:off x="0" y="0"/>
                            <a:ext cx="686547" cy="12963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4F00E6" w:rsidRPr="00D4485A" w:rsidRDefault="004F00E6" w:rsidP="004F00E6">
            <w:pPr>
              <w:rPr>
                <w:rFonts w:ascii="Arial" w:hAnsi="Arial" w:cs="Arial"/>
                <w:sz w:val="36"/>
                <w:szCs w:val="36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Doctor</w:t>
            </w:r>
          </w:p>
        </w:tc>
        <w:tc>
          <w:tcPr>
            <w:tcW w:w="3096" w:type="dxa"/>
            <w:vAlign w:val="center"/>
          </w:tcPr>
          <w:p w:rsidR="004F00E6" w:rsidRPr="00D4485A" w:rsidRDefault="004F00E6" w:rsidP="00506BF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69373BB" wp14:editId="11CBBEE7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-135890</wp:posOffset>
                      </wp:positionV>
                      <wp:extent cx="342900" cy="342900"/>
                      <wp:effectExtent l="19050" t="19050" r="38100" b="38100"/>
                      <wp:wrapNone/>
                      <wp:docPr id="44" name="Rounded 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4" o:spid="_x0000_s1026" style="position:absolute;margin-left:0;margin-top:-10.7pt;width:27pt;height:27pt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4F00E6" w:rsidTr="00A50A38">
        <w:trPr>
          <w:trHeight w:val="690"/>
        </w:trPr>
        <w:tc>
          <w:tcPr>
            <w:tcW w:w="3096" w:type="dxa"/>
            <w:vAlign w:val="center"/>
          </w:tcPr>
          <w:p w:rsidR="004F00E6" w:rsidRDefault="00A50A38" w:rsidP="004F00E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softHyphen/>
            </w:r>
            <w:r w:rsidR="004F00E6">
              <w:rPr>
                <w:noProof/>
                <w:lang w:eastAsia="en-GB"/>
              </w:rPr>
              <w:drawing>
                <wp:inline distT="0" distB="0" distL="0" distR="0" wp14:anchorId="1D33C18E" wp14:editId="65952639">
                  <wp:extent cx="721058" cy="1104900"/>
                  <wp:effectExtent l="38100" t="38100" r="41275" b="38100"/>
                  <wp:docPr id="69" name="Picture 69" descr="C:\Users\kayleigh.hirst\AppData\Local\Microsoft\Windows\Temporary Internet Files\Content.Word\Alice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yleigh.hirst\AppData\Local\Microsoft\Windows\Temporary Internet Files\Content.Word\Alice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712"/>
                          <a:stretch/>
                        </pic:blipFill>
                        <pic:spPr bwMode="auto">
                          <a:xfrm>
                            <a:off x="0" y="0"/>
                            <a:ext cx="721567" cy="11056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4F00E6" w:rsidRDefault="004F00E6" w:rsidP="004F00E6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Social worker</w:t>
            </w:r>
          </w:p>
        </w:tc>
        <w:tc>
          <w:tcPr>
            <w:tcW w:w="3096" w:type="dxa"/>
          </w:tcPr>
          <w:p w:rsidR="004F00E6" w:rsidRDefault="004F00E6" w:rsidP="00F90DBC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5E8370B" wp14:editId="58946EC5">
                      <wp:simplePos x="0" y="0"/>
                      <wp:positionH relativeFrom="margin">
                        <wp:posOffset>752475</wp:posOffset>
                      </wp:positionH>
                      <wp:positionV relativeFrom="paragraph">
                        <wp:posOffset>338455</wp:posOffset>
                      </wp:positionV>
                      <wp:extent cx="342900" cy="342900"/>
                      <wp:effectExtent l="19050" t="19050" r="38100" b="38100"/>
                      <wp:wrapNone/>
                      <wp:docPr id="43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3" o:spid="_x0000_s1026" style="position:absolute;margin-left:59.25pt;margin-top:26.65pt;width:27pt;height:27pt;z-index:251777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4F00E6" w:rsidTr="00A50A38">
        <w:trPr>
          <w:trHeight w:val="690"/>
        </w:trPr>
        <w:tc>
          <w:tcPr>
            <w:tcW w:w="3096" w:type="dxa"/>
            <w:vAlign w:val="center"/>
          </w:tcPr>
          <w:p w:rsidR="004F00E6" w:rsidRPr="004F00E6" w:rsidRDefault="004F00E6" w:rsidP="004F00E6">
            <w:pPr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88782B" wp14:editId="6F76DA8B">
                  <wp:extent cx="628650" cy="1289657"/>
                  <wp:effectExtent l="38100" t="38100" r="38100" b="44450"/>
                  <wp:docPr id="68" name="Picture 68" descr="C:\Users\kayleigh.hirst\AppData\Local\Microsoft\Windows\Temporary Internet Files\Content.Word\Audiolog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yleigh.hirst\AppData\Local\Microsoft\Windows\Temporary Internet Files\Content.Word\Audiologi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787"/>
                          <a:stretch/>
                        </pic:blipFill>
                        <pic:spPr bwMode="auto">
                          <a:xfrm>
                            <a:off x="0" y="0"/>
                            <a:ext cx="630191" cy="129281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4F00E6" w:rsidRDefault="004F00E6" w:rsidP="004F00E6">
            <w:pPr>
              <w:rPr>
                <w:noProof/>
                <w:lang w:eastAsia="en-GB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People at school</w:t>
            </w:r>
          </w:p>
        </w:tc>
        <w:tc>
          <w:tcPr>
            <w:tcW w:w="3096" w:type="dxa"/>
          </w:tcPr>
          <w:p w:rsidR="004F00E6" w:rsidRDefault="004F00E6" w:rsidP="00F90D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DAAE6EE" wp14:editId="606A099B">
                      <wp:simplePos x="0" y="0"/>
                      <wp:positionH relativeFrom="margin">
                        <wp:posOffset>752475</wp:posOffset>
                      </wp:positionH>
                      <wp:positionV relativeFrom="paragraph">
                        <wp:posOffset>511175</wp:posOffset>
                      </wp:positionV>
                      <wp:extent cx="342900" cy="342900"/>
                      <wp:effectExtent l="19050" t="19050" r="38100" b="3810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1" o:spid="_x0000_s1026" style="position:absolute;margin-left:59.25pt;margin-top:40.25pt;width:27pt;height:27pt;z-index:251774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</w:tbl>
    <w:p w:rsidR="00D4485A" w:rsidRPr="00E375CE" w:rsidRDefault="00D4485A" w:rsidP="00F90DBC">
      <w:pPr>
        <w:rPr>
          <w:rFonts w:ascii="Arial" w:hAnsi="Arial" w:cs="Arial"/>
          <w:b/>
          <w:sz w:val="36"/>
          <w:szCs w:val="36"/>
        </w:rPr>
      </w:pPr>
    </w:p>
    <w:p w:rsidR="00F90DBC" w:rsidRPr="004B7464" w:rsidRDefault="00F90DBC" w:rsidP="0086669B">
      <w:pPr>
        <w:ind w:firstLine="195"/>
        <w:rPr>
          <w:rFonts w:ascii="Arial" w:hAnsi="Arial" w:cs="Arial"/>
          <w:b/>
          <w:sz w:val="36"/>
          <w:szCs w:val="36"/>
        </w:rPr>
      </w:pPr>
      <w:r w:rsidRPr="004B7464">
        <w:rPr>
          <w:rFonts w:ascii="Arial" w:hAnsi="Arial" w:cs="Arial"/>
          <w:b/>
          <w:sz w:val="36"/>
          <w:szCs w:val="36"/>
        </w:rPr>
        <w:t>Please tell us about anyone else who helps you</w:t>
      </w:r>
      <w:r w:rsidR="007F4484" w:rsidRPr="004B7464">
        <w:rPr>
          <w:rFonts w:ascii="Arial" w:hAnsi="Arial" w:cs="Arial"/>
          <w:b/>
          <w:sz w:val="36"/>
          <w:szCs w:val="36"/>
        </w:rPr>
        <w:t>…</w:t>
      </w:r>
    </w:p>
    <w:p w:rsidR="00A50A38" w:rsidRDefault="00A50A3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F90DBC" w:rsidRPr="007F4484" w:rsidRDefault="009F6689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29B9601" wp14:editId="35D6858C">
                <wp:simplePos x="0" y="0"/>
                <wp:positionH relativeFrom="margin">
                  <wp:posOffset>-1270</wp:posOffset>
                </wp:positionH>
                <wp:positionV relativeFrom="paragraph">
                  <wp:posOffset>-231775</wp:posOffset>
                </wp:positionV>
                <wp:extent cx="5751195" cy="9134475"/>
                <wp:effectExtent l="19050" t="19050" r="40005" b="47625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9134475"/>
                        </a:xfrm>
                        <a:prstGeom prst="roundRect">
                          <a:avLst>
                            <a:gd name="adj" fmla="val 5078"/>
                          </a:avLst>
                        </a:prstGeom>
                        <a:noFill/>
                        <a:ln w="508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8" o:spid="_x0000_s1026" style="position:absolute;margin-left:-.1pt;margin-top:-18.25pt;width:452.85pt;height:719.2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" filled="f" strokecolor="#3f3151 [1607]" strokeweight="4pt">
                <w10:wrap anchorx="margin"/>
              </v:roundrect>
            </w:pict>
          </mc:Fallback>
        </mc:AlternateContent>
      </w:r>
      <w:r w:rsidR="007F4484">
        <w:rPr>
          <w:rFonts w:ascii="Arial" w:hAnsi="Arial" w:cs="Arial"/>
          <w:b/>
          <w:sz w:val="36"/>
          <w:szCs w:val="36"/>
        </w:rPr>
        <w:t xml:space="preserve"> </w:t>
      </w:r>
      <w:r w:rsidR="00F90DBC" w:rsidRPr="007F4484">
        <w:rPr>
          <w:rFonts w:ascii="Arial" w:hAnsi="Arial" w:cs="Arial"/>
          <w:b/>
          <w:sz w:val="36"/>
          <w:szCs w:val="36"/>
        </w:rPr>
        <w:t>What kind of help do they give you?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485A" w:rsidTr="009F6689">
        <w:tc>
          <w:tcPr>
            <w:tcW w:w="3080" w:type="dxa"/>
            <w:vAlign w:val="center"/>
          </w:tcPr>
          <w:p w:rsidR="00D4485A" w:rsidRDefault="00F211E7" w:rsidP="007549D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088B74B" wp14:editId="67EC626E">
                  <wp:extent cx="1478398" cy="1133856"/>
                  <wp:effectExtent l="38100" t="38100" r="45720" b="47625"/>
                  <wp:docPr id="79" name="Picture 79" descr="U:\Documents\Family Support Project\Pictures\Language_interprete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:\Documents\Family Support Project\Pictures\Language_interprete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93" cy="11267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D4485A" w:rsidRPr="00D4485A" w:rsidRDefault="00225968" w:rsidP="007549D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Advice</w:t>
            </w:r>
          </w:p>
        </w:tc>
        <w:tc>
          <w:tcPr>
            <w:tcW w:w="3081" w:type="dxa"/>
          </w:tcPr>
          <w:p w:rsidR="00D4485A" w:rsidRPr="00D4485A" w:rsidRDefault="00225968" w:rsidP="00F90DB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288F9EA" wp14:editId="0BE86BB0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361950</wp:posOffset>
                      </wp:positionV>
                      <wp:extent cx="342900" cy="342900"/>
                      <wp:effectExtent l="19050" t="19050" r="38100" b="38100"/>
                      <wp:wrapNone/>
                      <wp:docPr id="45" name="Rounded 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5" o:spid="_x0000_s1026" style="position:absolute;margin-left:0;margin-top:28.5pt;width:27pt;height:27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" filled="f" strokecolor="#3f3151 [1607]" strokeweight="4pt"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506BFA" w:rsidTr="009F6689">
        <w:tc>
          <w:tcPr>
            <w:tcW w:w="3080" w:type="dxa"/>
            <w:vAlign w:val="center"/>
          </w:tcPr>
          <w:p w:rsidR="00506BFA" w:rsidRDefault="00F211E7" w:rsidP="007549D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1C2F7B" wp14:editId="1A568FC0">
                  <wp:extent cx="1225296" cy="1125682"/>
                  <wp:effectExtent l="38100" t="38100" r="32385" b="36830"/>
                  <wp:docPr id="84" name="Picture 84" descr="C:\Users\kayleigh.hirst\AppData\Local\Microsoft\Windows\Temporary Internet Files\Content.Word\Easy_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yleigh.hirst\AppData\Local\Microsoft\Windows\Temporary Internet Files\Content.Word\Easy_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96" cy="112568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506BFA" w:rsidRPr="00D4485A" w:rsidRDefault="00506BFA" w:rsidP="007549D6">
            <w:pPr>
              <w:rPr>
                <w:rFonts w:ascii="Arial" w:hAnsi="Arial" w:cs="Arial"/>
                <w:sz w:val="36"/>
                <w:szCs w:val="36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Information like leaflets</w:t>
            </w:r>
          </w:p>
        </w:tc>
        <w:tc>
          <w:tcPr>
            <w:tcW w:w="3081" w:type="dxa"/>
            <w:vAlign w:val="center"/>
          </w:tcPr>
          <w:p w:rsidR="00506BFA" w:rsidRPr="00D4485A" w:rsidRDefault="00225968" w:rsidP="00506BF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5D57B37" wp14:editId="69E4A4E0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-46990</wp:posOffset>
                      </wp:positionV>
                      <wp:extent cx="342900" cy="342900"/>
                      <wp:effectExtent l="19050" t="19050" r="38100" b="38100"/>
                      <wp:wrapNone/>
                      <wp:docPr id="46" name="Rounded 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6" o:spid="_x0000_s1026" style="position:absolute;margin-left:0;margin-top:-3.7pt;width:27pt;height:27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506BFA" w:rsidTr="009F6689">
        <w:trPr>
          <w:trHeight w:val="686"/>
        </w:trPr>
        <w:tc>
          <w:tcPr>
            <w:tcW w:w="3080" w:type="dxa"/>
            <w:vAlign w:val="center"/>
          </w:tcPr>
          <w:p w:rsidR="00506BFA" w:rsidRDefault="00F211E7" w:rsidP="007549D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FF1D8CD" wp14:editId="3C170CC9">
                  <wp:extent cx="1412627" cy="1188720"/>
                  <wp:effectExtent l="38100" t="38100" r="35560" b="30480"/>
                  <wp:docPr id="85" name="Picture 85" descr="U:\Documents\Family Support Project\Pictures\Flipchart_wome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:\Documents\Family Support Project\Pictures\Flipchart_wome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22" cy="1188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506BFA" w:rsidRDefault="00225968" w:rsidP="007549D6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Classes</w:t>
            </w:r>
          </w:p>
        </w:tc>
        <w:tc>
          <w:tcPr>
            <w:tcW w:w="3081" w:type="dxa"/>
          </w:tcPr>
          <w:p w:rsidR="00506BFA" w:rsidRDefault="001A14FE" w:rsidP="00F90DBC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B524C77" wp14:editId="7F4C5C13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445770</wp:posOffset>
                      </wp:positionV>
                      <wp:extent cx="342900" cy="342900"/>
                      <wp:effectExtent l="19050" t="19050" r="38100" b="38100"/>
                      <wp:wrapNone/>
                      <wp:docPr id="47" name="Rounded 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7" o:spid="_x0000_s1026" style="position:absolute;margin-left:0;margin-top:35.1pt;width:27pt;height:27pt;z-index:2517411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</w:tbl>
    <w:p w:rsidR="00D4485A" w:rsidRPr="00E375CE" w:rsidRDefault="00D4485A" w:rsidP="00F90DBC">
      <w:pPr>
        <w:rPr>
          <w:rFonts w:ascii="Arial" w:hAnsi="Arial" w:cs="Arial"/>
          <w:b/>
          <w:sz w:val="36"/>
          <w:szCs w:val="36"/>
        </w:rPr>
      </w:pPr>
    </w:p>
    <w:p w:rsidR="00F90DBC" w:rsidRPr="007F768C" w:rsidRDefault="00F90DBC" w:rsidP="002840C6">
      <w:pPr>
        <w:ind w:left="720"/>
        <w:rPr>
          <w:rFonts w:ascii="Arial" w:hAnsi="Arial" w:cs="Arial"/>
          <w:b/>
          <w:sz w:val="36"/>
          <w:szCs w:val="36"/>
        </w:rPr>
      </w:pPr>
      <w:r w:rsidRPr="007F768C">
        <w:rPr>
          <w:rFonts w:ascii="Arial" w:hAnsi="Arial" w:cs="Arial"/>
          <w:b/>
          <w:sz w:val="36"/>
          <w:szCs w:val="36"/>
        </w:rPr>
        <w:t>Please tell us about anything else they help you with</w:t>
      </w:r>
      <w:r w:rsidR="007F4484" w:rsidRPr="007F768C">
        <w:rPr>
          <w:rFonts w:ascii="Arial" w:hAnsi="Arial" w:cs="Arial"/>
          <w:b/>
          <w:sz w:val="36"/>
          <w:szCs w:val="36"/>
        </w:rPr>
        <w:t>…</w:t>
      </w:r>
    </w:p>
    <w:p w:rsidR="00F90DBC" w:rsidRPr="00E375CE" w:rsidRDefault="00F90DBC" w:rsidP="00F90DBC">
      <w:pPr>
        <w:rPr>
          <w:rFonts w:ascii="Arial" w:hAnsi="Arial" w:cs="Arial"/>
          <w:b/>
          <w:sz w:val="36"/>
          <w:szCs w:val="36"/>
        </w:rPr>
      </w:pPr>
      <w:r w:rsidRPr="00E375CE">
        <w:rPr>
          <w:rFonts w:ascii="Arial" w:hAnsi="Arial" w:cs="Arial"/>
          <w:b/>
          <w:sz w:val="36"/>
          <w:szCs w:val="36"/>
        </w:rPr>
        <w:t> </w:t>
      </w:r>
    </w:p>
    <w:p w:rsidR="00D4485A" w:rsidRDefault="00D4485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F90DBC" w:rsidRPr="007F4484" w:rsidRDefault="00500CE0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8466B4" wp14:editId="0964AEE2">
                <wp:simplePos x="0" y="0"/>
                <wp:positionH relativeFrom="margin">
                  <wp:posOffset>-1270</wp:posOffset>
                </wp:positionH>
                <wp:positionV relativeFrom="paragraph">
                  <wp:posOffset>-231775</wp:posOffset>
                </wp:positionV>
                <wp:extent cx="5751195" cy="9134475"/>
                <wp:effectExtent l="19050" t="19050" r="40005" b="47625"/>
                <wp:wrapNone/>
                <wp:docPr id="89" name="Rounded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9134475"/>
                        </a:xfrm>
                        <a:prstGeom prst="roundRect">
                          <a:avLst>
                            <a:gd name="adj" fmla="val 5078"/>
                          </a:avLst>
                        </a:prstGeom>
                        <a:noFill/>
                        <a:ln w="508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9" o:spid="_x0000_s1026" style="position:absolute;margin-left:-.1pt;margin-top:-18.25pt;width:452.85pt;height:719.2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" filled="f" strokecolor="#3f3151 [1607]" strokeweight="4pt">
                <w10:wrap anchorx="margin"/>
              </v:roundrect>
            </w:pict>
          </mc:Fallback>
        </mc:AlternateContent>
      </w:r>
      <w:r w:rsidR="007F4484">
        <w:rPr>
          <w:rFonts w:ascii="Arial" w:hAnsi="Arial" w:cs="Arial"/>
          <w:b/>
          <w:sz w:val="36"/>
          <w:szCs w:val="36"/>
        </w:rPr>
        <w:t xml:space="preserve"> </w:t>
      </w:r>
      <w:r w:rsidR="00F90DBC" w:rsidRPr="007F4484">
        <w:rPr>
          <w:rFonts w:ascii="Arial" w:hAnsi="Arial" w:cs="Arial"/>
          <w:b/>
          <w:sz w:val="36"/>
          <w:szCs w:val="36"/>
        </w:rPr>
        <w:t>Which tasks do you manage on your own?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485A" w:rsidTr="00500CE0">
        <w:tc>
          <w:tcPr>
            <w:tcW w:w="3080" w:type="dxa"/>
            <w:vAlign w:val="center"/>
          </w:tcPr>
          <w:p w:rsidR="00D4485A" w:rsidRDefault="006A4836" w:rsidP="003D13C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7A92B6A" wp14:editId="7FF32ADD">
                  <wp:extent cx="805435" cy="933450"/>
                  <wp:effectExtent l="38100" t="38100" r="33020" b="3810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:\Documents\Family Support Project\Pictures\Laundry_Bas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049" cy="9376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D4485A" w:rsidRDefault="00225968" w:rsidP="003D13CA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Housework</w:t>
            </w:r>
          </w:p>
        </w:tc>
        <w:tc>
          <w:tcPr>
            <w:tcW w:w="3081" w:type="dxa"/>
            <w:vAlign w:val="center"/>
          </w:tcPr>
          <w:p w:rsidR="00D4485A" w:rsidRDefault="00225968" w:rsidP="00506BFA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EC06AAE" wp14:editId="26C95B92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-16510</wp:posOffset>
                      </wp:positionV>
                      <wp:extent cx="342900" cy="342900"/>
                      <wp:effectExtent l="19050" t="19050" r="38100" b="38100"/>
                      <wp:wrapNone/>
                      <wp:docPr id="53" name="Rounded 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3" o:spid="_x0000_s1026" style="position:absolute;margin-left:0;margin-top:-1.3pt;width:27pt;height:27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225968" w:rsidTr="00500CE0">
        <w:trPr>
          <w:trHeight w:val="712"/>
        </w:trPr>
        <w:tc>
          <w:tcPr>
            <w:tcW w:w="3080" w:type="dxa"/>
            <w:vAlign w:val="center"/>
          </w:tcPr>
          <w:p w:rsidR="00225968" w:rsidRDefault="00F211E7" w:rsidP="003D13CA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5CAB906" wp14:editId="1D28CB83">
                  <wp:extent cx="876300" cy="942172"/>
                  <wp:effectExtent l="38100" t="38100" r="38100" b="29845"/>
                  <wp:docPr id="82" name="Picture 82" descr="U:\Documents\Family Support Project\Pictures\Purs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:\Documents\Family Support Project\Pictures\Purs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421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25968" w:rsidRDefault="00225968" w:rsidP="003D13CA">
            <w:pPr>
              <w:rPr>
                <w:noProof/>
                <w:lang w:eastAsia="en-GB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Dealing with money</w:t>
            </w:r>
          </w:p>
        </w:tc>
        <w:tc>
          <w:tcPr>
            <w:tcW w:w="3081" w:type="dxa"/>
            <w:vAlign w:val="center"/>
          </w:tcPr>
          <w:p w:rsidR="00225968" w:rsidRDefault="00225968" w:rsidP="00506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1141A23" wp14:editId="3B3B775F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-128270</wp:posOffset>
                      </wp:positionV>
                      <wp:extent cx="342900" cy="342900"/>
                      <wp:effectExtent l="19050" t="19050" r="38100" b="38100"/>
                      <wp:wrapNone/>
                      <wp:docPr id="54" name="Rounded 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4" o:spid="_x0000_s1026" style="position:absolute;margin-left:0;margin-top:-10.1pt;width:27pt;height:27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225968" w:rsidTr="00500CE0">
        <w:trPr>
          <w:trHeight w:val="712"/>
        </w:trPr>
        <w:tc>
          <w:tcPr>
            <w:tcW w:w="3080" w:type="dxa"/>
            <w:vAlign w:val="center"/>
          </w:tcPr>
          <w:p w:rsidR="00225968" w:rsidRDefault="00642AB6" w:rsidP="003D13C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5F5C5D" wp14:editId="2C67485C">
                  <wp:extent cx="457200" cy="937933"/>
                  <wp:effectExtent l="38100" t="38100" r="38100" b="33655"/>
                  <wp:docPr id="87" name="Picture 87" descr="C:\Users\kayleigh.hirst\AppData\Local\Microsoft\Windows\Temporary Internet Files\Content.Word\Audiolog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yleigh.hirst\AppData\Local\Microsoft\Windows\Temporary Internet Files\Content.Word\Audiologi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787"/>
                          <a:stretch/>
                        </pic:blipFill>
                        <pic:spPr bwMode="auto">
                          <a:xfrm>
                            <a:off x="0" y="0"/>
                            <a:ext cx="455218" cy="9338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25968" w:rsidRDefault="00225968" w:rsidP="003D13CA">
            <w:pPr>
              <w:rPr>
                <w:noProof/>
                <w:lang w:eastAsia="en-GB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Dealing with school or nursery</w:t>
            </w:r>
          </w:p>
        </w:tc>
        <w:tc>
          <w:tcPr>
            <w:tcW w:w="3081" w:type="dxa"/>
            <w:vAlign w:val="center"/>
          </w:tcPr>
          <w:p w:rsidR="00225968" w:rsidRDefault="00225968" w:rsidP="00506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14FAC8B" wp14:editId="389B1009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-113665</wp:posOffset>
                      </wp:positionV>
                      <wp:extent cx="342900" cy="342900"/>
                      <wp:effectExtent l="19050" t="19050" r="38100" b="38100"/>
                      <wp:wrapNone/>
                      <wp:docPr id="58" name="Rounded 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8" o:spid="_x0000_s1026" style="position:absolute;margin-left:0;margin-top:-8.95pt;width:27pt;height:27pt;z-index:251763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225968" w:rsidTr="00500CE0">
        <w:trPr>
          <w:trHeight w:val="712"/>
        </w:trPr>
        <w:tc>
          <w:tcPr>
            <w:tcW w:w="3080" w:type="dxa"/>
            <w:vAlign w:val="center"/>
          </w:tcPr>
          <w:p w:rsidR="00225968" w:rsidRDefault="00225968" w:rsidP="003D13CA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FC3044F" wp14:editId="678918C6">
                  <wp:extent cx="1352252" cy="733425"/>
                  <wp:effectExtent l="38100" t="38100" r="38735" b="28575"/>
                  <wp:docPr id="74" name="Picture 74" descr="U:\Documents\Family Support Project\Pictures\Supporter_Ca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:\Documents\Family Support Project\Pictures\Supporter_Ca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68" cy="7351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25968" w:rsidRDefault="00225968" w:rsidP="003D13CA">
            <w:pPr>
              <w:rPr>
                <w:noProof/>
                <w:lang w:eastAsia="en-GB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Getting around</w:t>
            </w:r>
          </w:p>
        </w:tc>
        <w:tc>
          <w:tcPr>
            <w:tcW w:w="3081" w:type="dxa"/>
            <w:vAlign w:val="center"/>
          </w:tcPr>
          <w:p w:rsidR="00225968" w:rsidRDefault="00225968" w:rsidP="00506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188481D" wp14:editId="34432E64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-99695</wp:posOffset>
                      </wp:positionV>
                      <wp:extent cx="342900" cy="342900"/>
                      <wp:effectExtent l="19050" t="19050" r="38100" b="38100"/>
                      <wp:wrapNone/>
                      <wp:docPr id="55" name="Rounded 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5" o:spid="_x0000_s1026" style="position:absolute;margin-left:0;margin-top:-7.85pt;width:27pt;height:27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225968" w:rsidTr="00500CE0">
        <w:trPr>
          <w:trHeight w:val="712"/>
        </w:trPr>
        <w:tc>
          <w:tcPr>
            <w:tcW w:w="3080" w:type="dxa"/>
            <w:vAlign w:val="center"/>
          </w:tcPr>
          <w:p w:rsidR="00225968" w:rsidRDefault="00F211E7" w:rsidP="003D13C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579277" wp14:editId="0A9A946F">
                  <wp:extent cx="786384" cy="783165"/>
                  <wp:effectExtent l="38100" t="38100" r="33020" b="36195"/>
                  <wp:docPr id="86" name="Picture 86" descr="U:\Documents\Family Support Project\Pictures\Fishfingers_Chips_Be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:\Documents\Family Support Project\Pictures\Fishfingers_Chips_Be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406" cy="7831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25968" w:rsidRPr="00D4485A" w:rsidRDefault="00225968" w:rsidP="003D13CA">
            <w:pPr>
              <w:rPr>
                <w:rFonts w:ascii="Arial" w:hAnsi="Arial" w:cs="Arial"/>
                <w:sz w:val="36"/>
                <w:szCs w:val="36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Feeding my child</w:t>
            </w:r>
          </w:p>
        </w:tc>
        <w:tc>
          <w:tcPr>
            <w:tcW w:w="3081" w:type="dxa"/>
            <w:vAlign w:val="center"/>
          </w:tcPr>
          <w:p w:rsidR="00225968" w:rsidRDefault="00225968" w:rsidP="00506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73D1873" wp14:editId="2DDFE179">
                      <wp:simplePos x="0" y="0"/>
                      <wp:positionH relativeFrom="margin">
                        <wp:posOffset>727075</wp:posOffset>
                      </wp:positionH>
                      <wp:positionV relativeFrom="paragraph">
                        <wp:posOffset>52705</wp:posOffset>
                      </wp:positionV>
                      <wp:extent cx="342900" cy="342900"/>
                      <wp:effectExtent l="19050" t="19050" r="38100" b="38100"/>
                      <wp:wrapNone/>
                      <wp:docPr id="57" name="Rounded 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" o:spid="_x0000_s1026" style="position:absolute;margin-left:57.25pt;margin-top:4.15pt;width:27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225968" w:rsidTr="00500CE0">
        <w:trPr>
          <w:trHeight w:val="712"/>
        </w:trPr>
        <w:tc>
          <w:tcPr>
            <w:tcW w:w="3080" w:type="dxa"/>
            <w:vAlign w:val="center"/>
          </w:tcPr>
          <w:p w:rsidR="00225968" w:rsidRDefault="00225968" w:rsidP="003D13CA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0D9B5CE" wp14:editId="3B2040F4">
                  <wp:extent cx="841248" cy="830031"/>
                  <wp:effectExtent l="38100" t="38100" r="35560" b="46355"/>
                  <wp:docPr id="75" name="Picture 75" descr="U:\Documents\Family Support Project\Pictures\Mother_Chil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:\Documents\Family Support Project\Pictures\Mother_Chil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98" cy="8406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25968" w:rsidRPr="00D4485A" w:rsidRDefault="00225968" w:rsidP="003D13CA">
            <w:pPr>
              <w:rPr>
                <w:rFonts w:ascii="Arial" w:hAnsi="Arial" w:cs="Arial"/>
                <w:sz w:val="36"/>
                <w:szCs w:val="36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Looking after my child</w:t>
            </w:r>
          </w:p>
        </w:tc>
        <w:tc>
          <w:tcPr>
            <w:tcW w:w="3081" w:type="dxa"/>
            <w:vAlign w:val="center"/>
          </w:tcPr>
          <w:p w:rsidR="00225968" w:rsidRDefault="00225968" w:rsidP="00506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F68B56B" wp14:editId="4F04BAF0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-27305</wp:posOffset>
                      </wp:positionV>
                      <wp:extent cx="342900" cy="342900"/>
                      <wp:effectExtent l="19050" t="19050" r="38100" b="3810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6" o:spid="_x0000_s1026" style="position:absolute;margin-left:0;margin-top:-2.15pt;width:27pt;height:27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</w:tbl>
    <w:p w:rsidR="00D4485A" w:rsidRDefault="00D4485A" w:rsidP="00F90DBC">
      <w:pPr>
        <w:rPr>
          <w:rFonts w:ascii="Arial" w:hAnsi="Arial" w:cs="Arial"/>
          <w:b/>
          <w:sz w:val="36"/>
          <w:szCs w:val="36"/>
        </w:rPr>
      </w:pPr>
    </w:p>
    <w:p w:rsidR="009A0C6C" w:rsidRPr="007F768C" w:rsidRDefault="00F90DBC" w:rsidP="007F768C">
      <w:pPr>
        <w:spacing w:after="0"/>
        <w:ind w:left="193" w:firstLine="527"/>
        <w:rPr>
          <w:rFonts w:ascii="Arial" w:hAnsi="Arial" w:cs="Arial"/>
          <w:b/>
          <w:sz w:val="36"/>
          <w:szCs w:val="36"/>
        </w:rPr>
      </w:pPr>
      <w:r w:rsidRPr="007F768C">
        <w:rPr>
          <w:rFonts w:ascii="Arial" w:hAnsi="Arial" w:cs="Arial"/>
          <w:b/>
          <w:sz w:val="36"/>
          <w:szCs w:val="36"/>
        </w:rPr>
        <w:t xml:space="preserve">Please tell us about anything else you manage </w:t>
      </w:r>
    </w:p>
    <w:p w:rsidR="00F90DBC" w:rsidRPr="007F768C" w:rsidRDefault="00F90DBC" w:rsidP="007F768C">
      <w:pPr>
        <w:spacing w:after="0"/>
        <w:ind w:left="193" w:firstLine="527"/>
        <w:rPr>
          <w:rFonts w:ascii="Arial" w:hAnsi="Arial" w:cs="Arial"/>
          <w:b/>
          <w:sz w:val="36"/>
          <w:szCs w:val="36"/>
        </w:rPr>
      </w:pPr>
      <w:r w:rsidRPr="007F768C">
        <w:rPr>
          <w:rFonts w:ascii="Arial" w:hAnsi="Arial" w:cs="Arial"/>
          <w:b/>
          <w:sz w:val="36"/>
          <w:szCs w:val="36"/>
        </w:rPr>
        <w:t>on your own</w:t>
      </w:r>
      <w:r w:rsidR="007F4484" w:rsidRPr="007F768C">
        <w:rPr>
          <w:rFonts w:ascii="Arial" w:hAnsi="Arial" w:cs="Arial"/>
          <w:b/>
          <w:sz w:val="36"/>
          <w:szCs w:val="36"/>
        </w:rPr>
        <w:t>…</w:t>
      </w:r>
    </w:p>
    <w:p w:rsidR="00F211E7" w:rsidRDefault="00F211E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F90DBC" w:rsidRPr="007F4484" w:rsidRDefault="00F82F02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1E64041" wp14:editId="393BE34B">
                <wp:simplePos x="0" y="0"/>
                <wp:positionH relativeFrom="margin">
                  <wp:posOffset>8890</wp:posOffset>
                </wp:positionH>
                <wp:positionV relativeFrom="paragraph">
                  <wp:posOffset>-220599</wp:posOffset>
                </wp:positionV>
                <wp:extent cx="5751195" cy="9134475"/>
                <wp:effectExtent l="19050" t="19050" r="40005" b="47625"/>
                <wp:wrapNone/>
                <wp:docPr id="102" name="Rounded 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9134475"/>
                        </a:xfrm>
                        <a:prstGeom prst="roundRect">
                          <a:avLst>
                            <a:gd name="adj" fmla="val 5078"/>
                          </a:avLst>
                        </a:prstGeom>
                        <a:noFill/>
                        <a:ln w="508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2" o:spid="_x0000_s1026" style="position:absolute;margin-left:.7pt;margin-top:-17.35pt;width:452.85pt;height:719.2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" filled="f" strokecolor="#3f3151 [1607]" strokeweight="4pt">
                <w10:wrap anchorx="margin"/>
              </v:roundrect>
            </w:pict>
          </mc:Fallback>
        </mc:AlternateContent>
      </w:r>
      <w:r w:rsidR="007F4484">
        <w:rPr>
          <w:rFonts w:ascii="Arial" w:hAnsi="Arial" w:cs="Arial"/>
          <w:b/>
          <w:sz w:val="36"/>
          <w:szCs w:val="36"/>
        </w:rPr>
        <w:t xml:space="preserve"> </w:t>
      </w:r>
      <w:r w:rsidR="00F90DBC" w:rsidRPr="007F4484">
        <w:rPr>
          <w:rFonts w:ascii="Arial" w:hAnsi="Arial" w:cs="Arial"/>
          <w:b/>
          <w:sz w:val="36"/>
          <w:szCs w:val="36"/>
        </w:rPr>
        <w:t>Is there anything you feel you need help with?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F82F02" w:rsidTr="00DA7EC4">
        <w:tc>
          <w:tcPr>
            <w:tcW w:w="3080" w:type="dxa"/>
            <w:vAlign w:val="center"/>
          </w:tcPr>
          <w:p w:rsidR="00F82F02" w:rsidRDefault="00F82F02" w:rsidP="00DA7EC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35ACE4" wp14:editId="733683BD">
                  <wp:extent cx="838310" cy="971550"/>
                  <wp:effectExtent l="38100" t="38100" r="38100" b="3810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:\Documents\Family Support Project\Pictures\Laundry_Bas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71" cy="97590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82F02" w:rsidRDefault="00F82F02" w:rsidP="00DA7EC4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Housework</w:t>
            </w:r>
          </w:p>
        </w:tc>
        <w:tc>
          <w:tcPr>
            <w:tcW w:w="3081" w:type="dxa"/>
            <w:vAlign w:val="center"/>
          </w:tcPr>
          <w:p w:rsidR="00F82F02" w:rsidRDefault="00F82F02" w:rsidP="00DA7EC4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D68CC7E" wp14:editId="0879C7BB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-16510</wp:posOffset>
                      </wp:positionV>
                      <wp:extent cx="342900" cy="342900"/>
                      <wp:effectExtent l="19050" t="19050" r="38100" b="38100"/>
                      <wp:wrapNone/>
                      <wp:docPr id="90" name="Rounded 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0" o:spid="_x0000_s1026" style="position:absolute;margin-left:0;margin-top:-1.3pt;width:27pt;height:27pt;z-index:251797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F82F02" w:rsidTr="00DA7EC4">
        <w:trPr>
          <w:trHeight w:val="712"/>
        </w:trPr>
        <w:tc>
          <w:tcPr>
            <w:tcW w:w="3080" w:type="dxa"/>
            <w:vAlign w:val="center"/>
          </w:tcPr>
          <w:p w:rsidR="00F82F02" w:rsidRDefault="00F82F02" w:rsidP="00DA7EC4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2F00F20" wp14:editId="0E810F53">
                  <wp:extent cx="876300" cy="942172"/>
                  <wp:effectExtent l="38100" t="38100" r="38100" b="29845"/>
                  <wp:docPr id="97" name="Picture 97" descr="U:\Documents\Family Support Project\Pictures\Purs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:\Documents\Family Support Project\Pictures\Purs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421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82F02" w:rsidRDefault="00F82F02" w:rsidP="00DA7EC4">
            <w:pPr>
              <w:rPr>
                <w:noProof/>
                <w:lang w:eastAsia="en-GB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Dealing with money</w:t>
            </w:r>
          </w:p>
        </w:tc>
        <w:tc>
          <w:tcPr>
            <w:tcW w:w="3081" w:type="dxa"/>
            <w:vAlign w:val="center"/>
          </w:tcPr>
          <w:p w:rsidR="00F82F02" w:rsidRDefault="00F82F02" w:rsidP="00DA7E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835AEAF" wp14:editId="0E7B26A6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-128270</wp:posOffset>
                      </wp:positionV>
                      <wp:extent cx="342900" cy="342900"/>
                      <wp:effectExtent l="19050" t="19050" r="38100" b="38100"/>
                      <wp:wrapNone/>
                      <wp:docPr id="91" name="Rounded 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1" o:spid="_x0000_s1026" style="position:absolute;margin-left:0;margin-top:-10.1pt;width:27pt;height:27pt;z-index:251798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F82F02" w:rsidTr="00DA7EC4">
        <w:trPr>
          <w:trHeight w:val="712"/>
        </w:trPr>
        <w:tc>
          <w:tcPr>
            <w:tcW w:w="3080" w:type="dxa"/>
            <w:vAlign w:val="center"/>
          </w:tcPr>
          <w:p w:rsidR="00F82F02" w:rsidRDefault="00F82F02" w:rsidP="00DA7EC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867530" wp14:editId="324A85D5">
                  <wp:extent cx="457200" cy="937933"/>
                  <wp:effectExtent l="38100" t="38100" r="38100" b="33655"/>
                  <wp:docPr id="98" name="Picture 98" descr="C:\Users\kayleigh.hirst\AppData\Local\Microsoft\Windows\Temporary Internet Files\Content.Word\Audiolog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yleigh.hirst\AppData\Local\Microsoft\Windows\Temporary Internet Files\Content.Word\Audiologi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787"/>
                          <a:stretch/>
                        </pic:blipFill>
                        <pic:spPr bwMode="auto">
                          <a:xfrm>
                            <a:off x="0" y="0"/>
                            <a:ext cx="455218" cy="9338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82F02" w:rsidRDefault="00F82F02" w:rsidP="00DA7EC4">
            <w:pPr>
              <w:rPr>
                <w:noProof/>
                <w:lang w:eastAsia="en-GB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Dealing with school or nursery</w:t>
            </w:r>
          </w:p>
        </w:tc>
        <w:tc>
          <w:tcPr>
            <w:tcW w:w="3081" w:type="dxa"/>
            <w:vAlign w:val="center"/>
          </w:tcPr>
          <w:p w:rsidR="00F82F02" w:rsidRDefault="00F82F02" w:rsidP="00DA7E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FFD1C96" wp14:editId="5C3E8906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-113665</wp:posOffset>
                      </wp:positionV>
                      <wp:extent cx="342900" cy="342900"/>
                      <wp:effectExtent l="19050" t="19050" r="38100" b="38100"/>
                      <wp:wrapNone/>
                      <wp:docPr id="92" name="Rounded 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2" o:spid="_x0000_s1026" style="position:absolute;margin-left:0;margin-top:-8.95pt;width:27pt;height:27pt;z-index:251802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F82F02" w:rsidTr="00DA7EC4">
        <w:trPr>
          <w:trHeight w:val="712"/>
        </w:trPr>
        <w:tc>
          <w:tcPr>
            <w:tcW w:w="3080" w:type="dxa"/>
            <w:vAlign w:val="center"/>
          </w:tcPr>
          <w:p w:rsidR="00F82F02" w:rsidRDefault="00F82F02" w:rsidP="00DA7EC4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61B7F9F" wp14:editId="47FBEBCD">
                  <wp:extent cx="1352252" cy="733425"/>
                  <wp:effectExtent l="38100" t="38100" r="38735" b="28575"/>
                  <wp:docPr id="99" name="Picture 99" descr="U:\Documents\Family Support Project\Pictures\Supporter_Ca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:\Documents\Family Support Project\Pictures\Supporter_Ca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68" cy="7351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82F02" w:rsidRDefault="00F82F02" w:rsidP="00DA7EC4">
            <w:pPr>
              <w:rPr>
                <w:noProof/>
                <w:lang w:eastAsia="en-GB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Getting around</w:t>
            </w:r>
          </w:p>
        </w:tc>
        <w:tc>
          <w:tcPr>
            <w:tcW w:w="3081" w:type="dxa"/>
            <w:vAlign w:val="center"/>
          </w:tcPr>
          <w:p w:rsidR="00F82F02" w:rsidRDefault="00F82F02" w:rsidP="00DA7E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691E6AC" wp14:editId="464B2E19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-99695</wp:posOffset>
                      </wp:positionV>
                      <wp:extent cx="342900" cy="342900"/>
                      <wp:effectExtent l="19050" t="19050" r="38100" b="38100"/>
                      <wp:wrapNone/>
                      <wp:docPr id="93" name="Rounded 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3" o:spid="_x0000_s1026" style="position:absolute;margin-left:0;margin-top:-7.85pt;width:27pt;height:27pt;z-index:251799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F82F02" w:rsidTr="00DA7EC4">
        <w:trPr>
          <w:trHeight w:val="712"/>
        </w:trPr>
        <w:tc>
          <w:tcPr>
            <w:tcW w:w="3080" w:type="dxa"/>
            <w:vAlign w:val="center"/>
          </w:tcPr>
          <w:p w:rsidR="00F82F02" w:rsidRDefault="00F82F02" w:rsidP="00DA7EC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345836" wp14:editId="6C28F55E">
                  <wp:extent cx="786384" cy="783165"/>
                  <wp:effectExtent l="38100" t="38100" r="33020" b="36195"/>
                  <wp:docPr id="100" name="Picture 100" descr="U:\Documents\Family Support Project\Pictures\Fishfingers_Chips_Be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:\Documents\Family Support Project\Pictures\Fishfingers_Chips_Be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406" cy="7831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82F02" w:rsidRPr="00D4485A" w:rsidRDefault="00F82F02" w:rsidP="00DA7EC4">
            <w:pPr>
              <w:rPr>
                <w:rFonts w:ascii="Arial" w:hAnsi="Arial" w:cs="Arial"/>
                <w:sz w:val="36"/>
                <w:szCs w:val="36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Feeding my child</w:t>
            </w:r>
          </w:p>
        </w:tc>
        <w:tc>
          <w:tcPr>
            <w:tcW w:w="3081" w:type="dxa"/>
            <w:vAlign w:val="center"/>
          </w:tcPr>
          <w:p w:rsidR="00F82F02" w:rsidRDefault="00F82F02" w:rsidP="00DA7E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A5A0A9C" wp14:editId="6B55FF6D">
                      <wp:simplePos x="0" y="0"/>
                      <wp:positionH relativeFrom="margin">
                        <wp:posOffset>727075</wp:posOffset>
                      </wp:positionH>
                      <wp:positionV relativeFrom="paragraph">
                        <wp:posOffset>52705</wp:posOffset>
                      </wp:positionV>
                      <wp:extent cx="342900" cy="342900"/>
                      <wp:effectExtent l="19050" t="19050" r="38100" b="38100"/>
                      <wp:wrapNone/>
                      <wp:docPr id="94" name="Rounded 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4" o:spid="_x0000_s1026" style="position:absolute;margin-left:57.25pt;margin-top:4.15pt;width:27pt;height:27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F82F02" w:rsidTr="00DA7EC4">
        <w:trPr>
          <w:trHeight w:val="712"/>
        </w:trPr>
        <w:tc>
          <w:tcPr>
            <w:tcW w:w="3080" w:type="dxa"/>
            <w:vAlign w:val="center"/>
          </w:tcPr>
          <w:p w:rsidR="00F82F02" w:rsidRDefault="00F82F02" w:rsidP="00DA7EC4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D34E312" wp14:editId="50F807B9">
                  <wp:extent cx="841248" cy="830031"/>
                  <wp:effectExtent l="38100" t="38100" r="35560" b="46355"/>
                  <wp:docPr id="101" name="Picture 101" descr="U:\Documents\Family Support Project\Pictures\Mother_Chil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:\Documents\Family Support Project\Pictures\Mother_Chil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98" cy="8406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82F02" w:rsidRPr="00D4485A" w:rsidRDefault="00F82F02" w:rsidP="00DA7EC4">
            <w:pPr>
              <w:rPr>
                <w:rFonts w:ascii="Arial" w:hAnsi="Arial" w:cs="Arial"/>
                <w:sz w:val="36"/>
                <w:szCs w:val="36"/>
              </w:rPr>
            </w:pPr>
            <w:r w:rsidRPr="00D4485A">
              <w:rPr>
                <w:rFonts w:ascii="Arial" w:hAnsi="Arial" w:cs="Arial"/>
                <w:sz w:val="36"/>
                <w:szCs w:val="36"/>
              </w:rPr>
              <w:t>Looking after my child</w:t>
            </w:r>
          </w:p>
        </w:tc>
        <w:tc>
          <w:tcPr>
            <w:tcW w:w="3081" w:type="dxa"/>
            <w:vAlign w:val="center"/>
          </w:tcPr>
          <w:p w:rsidR="00F82F02" w:rsidRDefault="00F82F02" w:rsidP="00DA7E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64D2A68" wp14:editId="6960CEB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-27305</wp:posOffset>
                      </wp:positionV>
                      <wp:extent cx="342900" cy="342900"/>
                      <wp:effectExtent l="19050" t="19050" r="38100" b="38100"/>
                      <wp:wrapNone/>
                      <wp:docPr id="95" name="Rounded 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5" o:spid="_x0000_s1026" style="position:absolute;margin-left:0;margin-top:-2.15pt;width:27pt;height:27pt;z-index:251800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</w:tbl>
    <w:p w:rsidR="00F82F02" w:rsidRDefault="00F82F02" w:rsidP="00F90DBC">
      <w:pPr>
        <w:rPr>
          <w:rFonts w:ascii="Arial" w:hAnsi="Arial" w:cs="Arial"/>
          <w:sz w:val="36"/>
          <w:szCs w:val="36"/>
        </w:rPr>
      </w:pPr>
    </w:p>
    <w:p w:rsidR="00F90DBC" w:rsidRPr="007F768C" w:rsidRDefault="00F90DBC" w:rsidP="00B66E10">
      <w:pPr>
        <w:ind w:left="720"/>
        <w:rPr>
          <w:rFonts w:ascii="Arial" w:hAnsi="Arial" w:cs="Arial"/>
          <w:b/>
          <w:sz w:val="36"/>
          <w:szCs w:val="36"/>
        </w:rPr>
      </w:pPr>
      <w:r w:rsidRPr="007F768C">
        <w:rPr>
          <w:rFonts w:ascii="Arial" w:hAnsi="Arial" w:cs="Arial"/>
          <w:b/>
          <w:sz w:val="36"/>
          <w:szCs w:val="36"/>
        </w:rPr>
        <w:t xml:space="preserve">Please tell us about anything else you </w:t>
      </w:r>
      <w:r w:rsidR="00B66E10" w:rsidRPr="007F768C">
        <w:rPr>
          <w:rFonts w:ascii="Arial" w:hAnsi="Arial" w:cs="Arial"/>
          <w:b/>
          <w:sz w:val="36"/>
          <w:szCs w:val="36"/>
        </w:rPr>
        <w:t xml:space="preserve">feel you </w:t>
      </w:r>
      <w:r w:rsidR="00B66E10" w:rsidRPr="007F768C">
        <w:rPr>
          <w:rFonts w:ascii="Arial" w:hAnsi="Arial" w:cs="Arial"/>
          <w:b/>
          <w:sz w:val="36"/>
          <w:szCs w:val="36"/>
        </w:rPr>
        <w:br/>
      </w:r>
      <w:r w:rsidRPr="007F768C">
        <w:rPr>
          <w:rFonts w:ascii="Arial" w:hAnsi="Arial" w:cs="Arial"/>
          <w:b/>
          <w:sz w:val="36"/>
          <w:szCs w:val="36"/>
        </w:rPr>
        <w:t>need help with</w:t>
      </w:r>
      <w:r w:rsidR="007F4484" w:rsidRPr="007F768C">
        <w:rPr>
          <w:rFonts w:ascii="Arial" w:hAnsi="Arial" w:cs="Arial"/>
          <w:b/>
          <w:sz w:val="36"/>
          <w:szCs w:val="36"/>
        </w:rPr>
        <w:t>…</w:t>
      </w:r>
    </w:p>
    <w:p w:rsidR="003E0DAD" w:rsidRDefault="00F90DBC" w:rsidP="00F90DBC">
      <w:pPr>
        <w:rPr>
          <w:rFonts w:ascii="Arial" w:hAnsi="Arial" w:cs="Arial"/>
          <w:b/>
          <w:sz w:val="36"/>
          <w:szCs w:val="36"/>
        </w:rPr>
      </w:pPr>
      <w:r w:rsidRPr="00E375CE">
        <w:rPr>
          <w:rFonts w:ascii="Arial" w:hAnsi="Arial" w:cs="Arial"/>
          <w:b/>
          <w:sz w:val="36"/>
          <w:szCs w:val="36"/>
        </w:rPr>
        <w:t> </w:t>
      </w:r>
    </w:p>
    <w:p w:rsidR="003E0DAD" w:rsidRDefault="003E0DA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F90DBC" w:rsidRPr="007F4484" w:rsidRDefault="005C4438" w:rsidP="007F44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F3FDC3D" wp14:editId="0FF0EFEC">
                <wp:simplePos x="0" y="0"/>
                <wp:positionH relativeFrom="margin">
                  <wp:posOffset>-38735</wp:posOffset>
                </wp:positionH>
                <wp:positionV relativeFrom="paragraph">
                  <wp:posOffset>-220345</wp:posOffset>
                </wp:positionV>
                <wp:extent cx="5751195" cy="9134475"/>
                <wp:effectExtent l="19050" t="19050" r="40005" b="47625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9134475"/>
                        </a:xfrm>
                        <a:prstGeom prst="roundRect">
                          <a:avLst>
                            <a:gd name="adj" fmla="val 5078"/>
                          </a:avLst>
                        </a:prstGeom>
                        <a:noFill/>
                        <a:ln w="508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" o:spid="_x0000_s1026" style="position:absolute;margin-left:-3.05pt;margin-top:-17.35pt;width:452.85pt;height:719.2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" filled="f" strokecolor="#3f3151 [1607]" strokeweight="4pt">
                <w10:wrap anchorx="margin"/>
              </v:roundrect>
            </w:pict>
          </mc:Fallback>
        </mc:AlternateContent>
      </w:r>
      <w:r w:rsidR="00E50D1A">
        <w:rPr>
          <w:rFonts w:ascii="Arial" w:hAnsi="Arial" w:cs="Arial"/>
          <w:b/>
          <w:sz w:val="36"/>
          <w:szCs w:val="36"/>
        </w:rPr>
        <w:t xml:space="preserve"> </w:t>
      </w:r>
      <w:r w:rsidR="00F90DBC" w:rsidRPr="007F4484">
        <w:rPr>
          <w:rFonts w:ascii="Arial" w:hAnsi="Arial" w:cs="Arial"/>
          <w:b/>
          <w:sz w:val="36"/>
          <w:szCs w:val="36"/>
        </w:rPr>
        <w:t>What kind of extra support would you find helpful?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25968" w:rsidTr="0022348D">
        <w:trPr>
          <w:trHeight w:val="555"/>
        </w:trPr>
        <w:tc>
          <w:tcPr>
            <w:tcW w:w="3080" w:type="dxa"/>
            <w:vAlign w:val="center"/>
          </w:tcPr>
          <w:p w:rsidR="00225968" w:rsidRPr="00506BFA" w:rsidRDefault="00F211E7" w:rsidP="0022348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3886C72" wp14:editId="33B522B6">
                  <wp:extent cx="1406863" cy="1078992"/>
                  <wp:effectExtent l="38100" t="38100" r="41275" b="45085"/>
                  <wp:docPr id="80" name="Picture 80" descr="U:\Documents\Family Support Project\Pictures\Language_interprete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:\Documents\Family Support Project\Pictures\Language_interprete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104" cy="107227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25968" w:rsidRPr="00506BFA" w:rsidRDefault="00225968" w:rsidP="0022348D">
            <w:pPr>
              <w:rPr>
                <w:rFonts w:ascii="Arial" w:hAnsi="Arial" w:cs="Arial"/>
                <w:sz w:val="36"/>
                <w:szCs w:val="36"/>
              </w:rPr>
            </w:pPr>
            <w:r w:rsidRPr="00506BFA">
              <w:rPr>
                <w:rFonts w:ascii="Arial" w:hAnsi="Arial" w:cs="Arial"/>
                <w:sz w:val="36"/>
                <w:szCs w:val="36"/>
              </w:rPr>
              <w:t>Advice</w:t>
            </w:r>
          </w:p>
        </w:tc>
        <w:tc>
          <w:tcPr>
            <w:tcW w:w="3081" w:type="dxa"/>
          </w:tcPr>
          <w:p w:rsidR="00225968" w:rsidRPr="00506BFA" w:rsidRDefault="00225968" w:rsidP="00F90DB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7017D07" wp14:editId="1F265860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406400</wp:posOffset>
                      </wp:positionV>
                      <wp:extent cx="342900" cy="342900"/>
                      <wp:effectExtent l="19050" t="19050" r="38100" b="38100"/>
                      <wp:wrapNone/>
                      <wp:docPr id="76" name="Rounded 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76" o:spid="_x0000_s1026" style="position:absolute;margin-left:0;margin-top:32pt;width:27pt;height:27pt;z-index:251791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225968" w:rsidTr="0022348D">
        <w:trPr>
          <w:trHeight w:val="555"/>
        </w:trPr>
        <w:tc>
          <w:tcPr>
            <w:tcW w:w="3080" w:type="dxa"/>
            <w:vAlign w:val="center"/>
          </w:tcPr>
          <w:p w:rsidR="00225968" w:rsidRPr="00506BFA" w:rsidRDefault="00F211E7" w:rsidP="0022348D">
            <w:pPr>
              <w:tabs>
                <w:tab w:val="left" w:pos="204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1924C2" wp14:editId="68A3DDB2">
                  <wp:extent cx="1225296" cy="1125682"/>
                  <wp:effectExtent l="38100" t="38100" r="32385" b="36830"/>
                  <wp:docPr id="83" name="Picture 83" descr="C:\Users\kayleigh.hirst\AppData\Local\Microsoft\Windows\Temporary Internet Files\Content.Word\Easy_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yleigh.hirst\AppData\Local\Microsoft\Windows\Temporary Internet Files\Content.Word\Easy_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96" cy="112568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25968" w:rsidRPr="00506BFA" w:rsidRDefault="00225968" w:rsidP="0022348D">
            <w:pPr>
              <w:rPr>
                <w:rFonts w:ascii="Arial" w:hAnsi="Arial" w:cs="Arial"/>
                <w:sz w:val="36"/>
                <w:szCs w:val="36"/>
              </w:rPr>
            </w:pPr>
            <w:r w:rsidRPr="00506BFA">
              <w:rPr>
                <w:rFonts w:ascii="Arial" w:hAnsi="Arial" w:cs="Arial"/>
                <w:sz w:val="36"/>
                <w:szCs w:val="36"/>
              </w:rPr>
              <w:t>Information like leaflets</w:t>
            </w:r>
          </w:p>
        </w:tc>
        <w:tc>
          <w:tcPr>
            <w:tcW w:w="3081" w:type="dxa"/>
          </w:tcPr>
          <w:p w:rsidR="00225968" w:rsidRPr="00506BFA" w:rsidRDefault="00225968" w:rsidP="00F90DB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17CF0D8" wp14:editId="61307FFC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381000</wp:posOffset>
                      </wp:positionV>
                      <wp:extent cx="342900" cy="342900"/>
                      <wp:effectExtent l="19050" t="19050" r="38100" b="38100"/>
                      <wp:wrapNone/>
                      <wp:docPr id="52" name="Rounded 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2" o:spid="_x0000_s1026" style="position:absolute;margin-left:0;margin-top:30pt;width:27pt;height:27pt;z-index:251789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225968" w:rsidTr="0022348D">
        <w:trPr>
          <w:trHeight w:val="555"/>
        </w:trPr>
        <w:tc>
          <w:tcPr>
            <w:tcW w:w="3080" w:type="dxa"/>
            <w:vAlign w:val="center"/>
          </w:tcPr>
          <w:p w:rsidR="00225968" w:rsidRPr="00506BFA" w:rsidRDefault="00F211E7" w:rsidP="0022348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CAAC795" wp14:editId="5EB75B38">
                  <wp:extent cx="650606" cy="1238250"/>
                  <wp:effectExtent l="38100" t="38100" r="35560" b="38100"/>
                  <wp:docPr id="78" name="Picture 78" descr="U:\Documents\Family Support Project\Pictures\Laundry_Bas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:\Documents\Family Support Project\Pictures\Laundry_Bas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06" cy="12382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25968" w:rsidRPr="00506BFA" w:rsidRDefault="00225968" w:rsidP="0022348D">
            <w:pPr>
              <w:rPr>
                <w:rFonts w:ascii="Arial" w:hAnsi="Arial" w:cs="Arial"/>
                <w:sz w:val="36"/>
                <w:szCs w:val="36"/>
              </w:rPr>
            </w:pPr>
            <w:r w:rsidRPr="00506BFA">
              <w:rPr>
                <w:rFonts w:ascii="Arial" w:hAnsi="Arial" w:cs="Arial"/>
                <w:sz w:val="36"/>
                <w:szCs w:val="36"/>
              </w:rPr>
              <w:t>Practical help – an extra pair of hands</w:t>
            </w:r>
          </w:p>
        </w:tc>
        <w:tc>
          <w:tcPr>
            <w:tcW w:w="3081" w:type="dxa"/>
          </w:tcPr>
          <w:p w:rsidR="00225968" w:rsidRPr="00506BFA" w:rsidRDefault="00225968" w:rsidP="00F90DB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B33671C" wp14:editId="3E076900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432435</wp:posOffset>
                      </wp:positionV>
                      <wp:extent cx="342900" cy="342900"/>
                      <wp:effectExtent l="19050" t="19050" r="38100" b="38100"/>
                      <wp:wrapNone/>
                      <wp:docPr id="50" name="Rounded 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0" o:spid="_x0000_s1026" style="position:absolute;margin-left:0;margin-top:34.05pt;width:27pt;height:27pt;z-index:2517473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225968" w:rsidTr="0022348D">
        <w:trPr>
          <w:trHeight w:val="555"/>
        </w:trPr>
        <w:tc>
          <w:tcPr>
            <w:tcW w:w="3080" w:type="dxa"/>
            <w:vAlign w:val="center"/>
          </w:tcPr>
          <w:p w:rsidR="00225968" w:rsidRPr="00506BFA" w:rsidRDefault="00F211E7" w:rsidP="0022348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D53F7F2" wp14:editId="595BDBAD">
                  <wp:extent cx="876300" cy="942172"/>
                  <wp:effectExtent l="38100" t="38100" r="38100" b="29845"/>
                  <wp:docPr id="81" name="Picture 81" descr="U:\Documents\Family Support Project\Pictures\Purs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:\Documents\Family Support Project\Pictures\Purs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421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25968" w:rsidRPr="00506BFA" w:rsidRDefault="00225968" w:rsidP="0022348D">
            <w:pPr>
              <w:rPr>
                <w:rFonts w:ascii="Arial" w:hAnsi="Arial" w:cs="Arial"/>
                <w:sz w:val="36"/>
                <w:szCs w:val="36"/>
              </w:rPr>
            </w:pPr>
            <w:r w:rsidRPr="00506BFA">
              <w:rPr>
                <w:rFonts w:ascii="Arial" w:hAnsi="Arial" w:cs="Arial"/>
                <w:sz w:val="36"/>
                <w:szCs w:val="36"/>
              </w:rPr>
              <w:t>Help to deal with money</w:t>
            </w:r>
          </w:p>
        </w:tc>
        <w:tc>
          <w:tcPr>
            <w:tcW w:w="3081" w:type="dxa"/>
          </w:tcPr>
          <w:p w:rsidR="00225968" w:rsidRPr="00506BFA" w:rsidRDefault="00225968" w:rsidP="00F90DB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40750BE" wp14:editId="17B15B26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256540</wp:posOffset>
                      </wp:positionV>
                      <wp:extent cx="342900" cy="342900"/>
                      <wp:effectExtent l="19050" t="19050" r="38100" b="38100"/>
                      <wp:wrapNone/>
                      <wp:docPr id="49" name="Rounded 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9" o:spid="_x0000_s1026" style="position:absolute;margin-left:0;margin-top:20.2pt;width:27pt;height:27pt;z-index:2517452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  <w:tr w:rsidR="00225968" w:rsidTr="0022348D">
        <w:trPr>
          <w:trHeight w:val="555"/>
        </w:trPr>
        <w:tc>
          <w:tcPr>
            <w:tcW w:w="3080" w:type="dxa"/>
            <w:vAlign w:val="center"/>
          </w:tcPr>
          <w:p w:rsidR="00225968" w:rsidRPr="00506BFA" w:rsidRDefault="00F211E7" w:rsidP="0022348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A027748" wp14:editId="1BA6BAA8">
                  <wp:extent cx="1352252" cy="733425"/>
                  <wp:effectExtent l="38100" t="38100" r="38735" b="28575"/>
                  <wp:docPr id="77" name="Picture 77" descr="U:\Documents\Family Support Project\Pictures\Supporter_Ca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:\Documents\Family Support Project\Pictures\Supporter_Ca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68" cy="7351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25968" w:rsidRPr="00506BFA" w:rsidRDefault="00225968" w:rsidP="0022348D">
            <w:pPr>
              <w:rPr>
                <w:rFonts w:ascii="Arial" w:hAnsi="Arial" w:cs="Arial"/>
                <w:sz w:val="36"/>
                <w:szCs w:val="36"/>
              </w:rPr>
            </w:pPr>
            <w:r w:rsidRPr="00506BFA">
              <w:rPr>
                <w:rFonts w:ascii="Arial" w:hAnsi="Arial" w:cs="Arial"/>
                <w:sz w:val="36"/>
                <w:szCs w:val="36"/>
              </w:rPr>
              <w:t>Help getting around</w:t>
            </w:r>
          </w:p>
        </w:tc>
        <w:tc>
          <w:tcPr>
            <w:tcW w:w="3081" w:type="dxa"/>
          </w:tcPr>
          <w:p w:rsidR="00225968" w:rsidRPr="00506BFA" w:rsidRDefault="00225968" w:rsidP="00F90DB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6538D08" wp14:editId="2E56491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261620</wp:posOffset>
                      </wp:positionV>
                      <wp:extent cx="342900" cy="342900"/>
                      <wp:effectExtent l="19050" t="19050" r="38100" b="38100"/>
                      <wp:wrapNone/>
                      <wp:docPr id="48" name="Rounded 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8" o:spid="_x0000_s1026" style="position:absolute;margin-left:0;margin-top:20.6pt;width:27pt;height:27pt;z-index:2517432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" filled="f" strokecolor="#3f3151 [1607]" strokeweight="4pt">
                      <w10:wrap anchorx="margin"/>
                    </v:roundrect>
                  </w:pict>
                </mc:Fallback>
              </mc:AlternateContent>
            </w:r>
          </w:p>
        </w:tc>
      </w:tr>
    </w:tbl>
    <w:p w:rsidR="00DC3E85" w:rsidRDefault="00DC3E85" w:rsidP="00DC3E85">
      <w:pPr>
        <w:tabs>
          <w:tab w:val="left" w:pos="5155"/>
        </w:tabs>
        <w:rPr>
          <w:rFonts w:ascii="Arial" w:hAnsi="Arial" w:cs="Arial"/>
          <w:b/>
          <w:sz w:val="36"/>
          <w:szCs w:val="36"/>
        </w:rPr>
      </w:pPr>
    </w:p>
    <w:p w:rsidR="00F90DBC" w:rsidRPr="00011FBB" w:rsidRDefault="005C4438" w:rsidP="00DC3E85">
      <w:pPr>
        <w:tabs>
          <w:tab w:val="left" w:pos="5155"/>
        </w:tabs>
        <w:rPr>
          <w:rFonts w:ascii="Arial" w:hAnsi="Arial" w:cs="Arial"/>
          <w:b/>
          <w:sz w:val="36"/>
          <w:szCs w:val="36"/>
        </w:rPr>
      </w:pPr>
      <w:r w:rsidRPr="00011FBB">
        <w:rPr>
          <w:rFonts w:ascii="Arial" w:hAnsi="Arial" w:cs="Arial"/>
          <w:b/>
          <w:sz w:val="36"/>
          <w:szCs w:val="36"/>
        </w:rPr>
        <w:t xml:space="preserve">   </w:t>
      </w:r>
      <w:r w:rsidR="00F90DBC" w:rsidRPr="00011FBB">
        <w:rPr>
          <w:rFonts w:ascii="Arial" w:hAnsi="Arial" w:cs="Arial"/>
          <w:b/>
          <w:sz w:val="36"/>
          <w:szCs w:val="36"/>
        </w:rPr>
        <w:t xml:space="preserve">Please tell us about anything else you would find </w:t>
      </w:r>
      <w:r w:rsidRPr="00011FBB">
        <w:rPr>
          <w:rFonts w:ascii="Arial" w:hAnsi="Arial" w:cs="Arial"/>
          <w:b/>
          <w:sz w:val="36"/>
          <w:szCs w:val="36"/>
        </w:rPr>
        <w:t xml:space="preserve">   </w:t>
      </w:r>
      <w:r w:rsidRPr="00011FBB">
        <w:rPr>
          <w:rFonts w:ascii="Arial" w:hAnsi="Arial" w:cs="Arial"/>
          <w:b/>
          <w:sz w:val="36"/>
          <w:szCs w:val="36"/>
        </w:rPr>
        <w:br/>
        <w:t xml:space="preserve">   </w:t>
      </w:r>
      <w:r w:rsidR="00F90DBC" w:rsidRPr="00011FBB">
        <w:rPr>
          <w:rFonts w:ascii="Arial" w:hAnsi="Arial" w:cs="Arial"/>
          <w:b/>
          <w:sz w:val="36"/>
          <w:szCs w:val="36"/>
        </w:rPr>
        <w:t>helpful</w:t>
      </w:r>
      <w:r w:rsidR="007F4484" w:rsidRPr="00011FBB">
        <w:rPr>
          <w:rFonts w:ascii="Arial" w:hAnsi="Arial" w:cs="Arial"/>
          <w:b/>
          <w:sz w:val="36"/>
          <w:szCs w:val="36"/>
        </w:rPr>
        <w:t>…</w:t>
      </w:r>
    </w:p>
    <w:p w:rsidR="00506BFA" w:rsidRDefault="00506BFA">
      <w:pPr>
        <w:rPr>
          <w:rFonts w:ascii="Arial" w:hAnsi="Arial" w:cs="Arial"/>
          <w:b/>
          <w:sz w:val="36"/>
          <w:szCs w:val="36"/>
        </w:rPr>
      </w:pPr>
    </w:p>
    <w:p w:rsidR="00DC3E85" w:rsidRDefault="00DC3E85">
      <w:pPr>
        <w:rPr>
          <w:rFonts w:ascii="Arial" w:hAnsi="Arial" w:cs="Arial"/>
          <w:b/>
          <w:sz w:val="36"/>
          <w:szCs w:val="36"/>
        </w:rPr>
      </w:pPr>
    </w:p>
    <w:p w:rsidR="00DC3E85" w:rsidRDefault="00DC3E8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F90DBC" w:rsidRDefault="00537445" w:rsidP="005D182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EECE7E" wp14:editId="2C74A565">
                <wp:simplePos x="0" y="0"/>
                <wp:positionH relativeFrom="column">
                  <wp:posOffset>0</wp:posOffset>
                </wp:positionH>
                <wp:positionV relativeFrom="paragraph">
                  <wp:posOffset>-224155</wp:posOffset>
                </wp:positionV>
                <wp:extent cx="5751195" cy="6568440"/>
                <wp:effectExtent l="19050" t="19050" r="40005" b="4191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6568440"/>
                        </a:xfrm>
                        <a:prstGeom prst="roundRect">
                          <a:avLst>
                            <a:gd name="adj" fmla="val 5078"/>
                          </a:avLst>
                        </a:prstGeom>
                        <a:noFill/>
                        <a:ln w="508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26" style="position:absolute;margin-left:0;margin-top:-17.65pt;width:452.85pt;height:517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" filled="f" strokecolor="#3f3151 [1607]" strokeweight="4pt"/>
            </w:pict>
          </mc:Fallback>
        </mc:AlternateContent>
      </w:r>
      <w:r w:rsidR="009212EF"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807744" behindDoc="0" locked="0" layoutInCell="1" allowOverlap="1" wp14:anchorId="22E33433" wp14:editId="01565B07">
            <wp:simplePos x="0" y="0"/>
            <wp:positionH relativeFrom="column">
              <wp:posOffset>4000500</wp:posOffset>
            </wp:positionH>
            <wp:positionV relativeFrom="paragraph">
              <wp:posOffset>114300</wp:posOffset>
            </wp:positionV>
            <wp:extent cx="1588135" cy="1232535"/>
            <wp:effectExtent l="0" t="0" r="0" b="5715"/>
            <wp:wrapSquare wrapText="bothSides"/>
            <wp:docPr id="104" name="Picture 104" descr="U:\Documents\Family Support Project\Pictures\Friends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:\Documents\Family Support Project\Pictures\Friends6 (5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DBC" w:rsidRPr="009212EF">
        <w:rPr>
          <w:rFonts w:ascii="Arial" w:hAnsi="Arial" w:cs="Arial"/>
          <w:b/>
          <w:sz w:val="36"/>
          <w:szCs w:val="36"/>
        </w:rPr>
        <w:t xml:space="preserve">Has anyone </w:t>
      </w:r>
      <w:r w:rsidR="00F90DBC" w:rsidRPr="009212EF">
        <w:rPr>
          <w:rFonts w:ascii="Arial" w:hAnsi="Arial" w:cs="Arial"/>
          <w:b/>
          <w:color w:val="403152" w:themeColor="accent4" w:themeShade="80"/>
          <w:sz w:val="36"/>
          <w:szCs w:val="36"/>
        </w:rPr>
        <w:t xml:space="preserve">really </w:t>
      </w:r>
      <w:r w:rsidR="00F90DBC" w:rsidRPr="009212EF">
        <w:rPr>
          <w:rFonts w:ascii="Arial" w:hAnsi="Arial" w:cs="Arial"/>
          <w:b/>
          <w:sz w:val="36"/>
          <w:szCs w:val="36"/>
        </w:rPr>
        <w:t xml:space="preserve">helped you with your child </w:t>
      </w:r>
      <w:r w:rsidR="00506BFA" w:rsidRPr="009212EF">
        <w:rPr>
          <w:rFonts w:ascii="Arial" w:hAnsi="Arial" w:cs="Arial"/>
          <w:b/>
          <w:sz w:val="36"/>
          <w:szCs w:val="36"/>
        </w:rPr>
        <w:t xml:space="preserve">or </w:t>
      </w:r>
      <w:r w:rsidR="00F90DBC" w:rsidRPr="009212EF">
        <w:rPr>
          <w:rFonts w:ascii="Arial" w:hAnsi="Arial" w:cs="Arial"/>
          <w:b/>
          <w:sz w:val="36"/>
          <w:szCs w:val="36"/>
        </w:rPr>
        <w:t>children?</w:t>
      </w:r>
    </w:p>
    <w:p w:rsidR="009212EF" w:rsidRPr="009212EF" w:rsidRDefault="009212EF" w:rsidP="009212EF">
      <w:pPr>
        <w:pStyle w:val="ListParagraph"/>
        <w:ind w:left="600"/>
        <w:rPr>
          <w:rFonts w:ascii="Arial" w:hAnsi="Arial" w:cs="Arial"/>
          <w:b/>
          <w:sz w:val="36"/>
          <w:szCs w:val="36"/>
        </w:rPr>
      </w:pPr>
      <w:r w:rsidRPr="00E83830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4CA1BB" wp14:editId="12E54E9D">
                <wp:simplePos x="0" y="0"/>
                <wp:positionH relativeFrom="column">
                  <wp:posOffset>452755</wp:posOffset>
                </wp:positionH>
                <wp:positionV relativeFrom="paragraph">
                  <wp:posOffset>376555</wp:posOffset>
                </wp:positionV>
                <wp:extent cx="342900" cy="342900"/>
                <wp:effectExtent l="19050" t="19050" r="38100" b="3810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26" style="position:absolute;margin-left:35.65pt;margin-top:29.65pt;width:27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" filled="f" strokecolor="#3f3151 [1607]" strokeweight="4pt"/>
            </w:pict>
          </mc:Fallback>
        </mc:AlternateContent>
      </w:r>
      <w:r w:rsidRPr="00E83830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00F5CF" wp14:editId="2FE2D686">
                <wp:simplePos x="0" y="0"/>
                <wp:positionH relativeFrom="column">
                  <wp:posOffset>1824355</wp:posOffset>
                </wp:positionH>
                <wp:positionV relativeFrom="paragraph">
                  <wp:posOffset>376555</wp:posOffset>
                </wp:positionV>
                <wp:extent cx="342900" cy="342900"/>
                <wp:effectExtent l="19050" t="19050" r="38100" b="3810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26" style="position:absolute;margin-left:143.65pt;margin-top:29.65pt;width:27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" filled="f" strokecolor="#3f3151 [1607]" strokeweight="4pt"/>
            </w:pict>
          </mc:Fallback>
        </mc:AlternateContent>
      </w:r>
    </w:p>
    <w:p w:rsidR="00F90DBC" w:rsidRPr="00506BFA" w:rsidRDefault="00506BFA" w:rsidP="00506BFA">
      <w:pPr>
        <w:ind w:left="720" w:firstLine="720"/>
        <w:rPr>
          <w:rFonts w:ascii="Arial" w:hAnsi="Arial" w:cs="Arial"/>
          <w:sz w:val="36"/>
          <w:szCs w:val="36"/>
        </w:rPr>
      </w:pPr>
      <w:r w:rsidRPr="00506BFA">
        <w:rPr>
          <w:rFonts w:ascii="Arial" w:hAnsi="Arial" w:cs="Arial"/>
          <w:sz w:val="36"/>
          <w:szCs w:val="36"/>
        </w:rPr>
        <w:t xml:space="preserve">Yes 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Pr="00506BFA">
        <w:rPr>
          <w:rFonts w:ascii="Arial" w:hAnsi="Arial" w:cs="Arial"/>
          <w:sz w:val="36"/>
          <w:szCs w:val="36"/>
        </w:rPr>
        <w:t>No</w:t>
      </w:r>
    </w:p>
    <w:p w:rsidR="00F90DBC" w:rsidRPr="00E375CE" w:rsidRDefault="00F90DBC" w:rsidP="00F90DBC">
      <w:pPr>
        <w:rPr>
          <w:rFonts w:ascii="Arial" w:hAnsi="Arial" w:cs="Arial"/>
          <w:b/>
          <w:sz w:val="36"/>
          <w:szCs w:val="36"/>
        </w:rPr>
      </w:pPr>
    </w:p>
    <w:p w:rsidR="00F90DBC" w:rsidRPr="00E375CE" w:rsidRDefault="00947AD3" w:rsidP="00E40363">
      <w:pPr>
        <w:ind w:firstLine="72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If you said yes, w</w:t>
      </w:r>
      <w:r w:rsidR="00F90DBC" w:rsidRPr="00E375CE">
        <w:rPr>
          <w:rFonts w:ascii="Arial" w:hAnsi="Arial" w:cs="Arial"/>
          <w:b/>
          <w:sz w:val="36"/>
          <w:szCs w:val="36"/>
        </w:rPr>
        <w:t>ho helped</w:t>
      </w:r>
      <w:r>
        <w:rPr>
          <w:rFonts w:ascii="Arial" w:hAnsi="Arial" w:cs="Arial"/>
          <w:b/>
          <w:sz w:val="36"/>
          <w:szCs w:val="36"/>
        </w:rPr>
        <w:t xml:space="preserve"> you</w:t>
      </w:r>
      <w:r w:rsidR="00F90DBC" w:rsidRPr="00E375CE">
        <w:rPr>
          <w:rFonts w:ascii="Arial" w:hAnsi="Arial" w:cs="Arial"/>
          <w:b/>
          <w:sz w:val="36"/>
          <w:szCs w:val="36"/>
        </w:rPr>
        <w:t>?</w:t>
      </w:r>
    </w:p>
    <w:p w:rsidR="00F90DBC" w:rsidRDefault="00F90DBC" w:rsidP="00F90DBC">
      <w:pPr>
        <w:rPr>
          <w:rFonts w:ascii="Arial" w:hAnsi="Arial" w:cs="Arial"/>
          <w:b/>
          <w:sz w:val="36"/>
          <w:szCs w:val="36"/>
        </w:rPr>
      </w:pPr>
    </w:p>
    <w:p w:rsidR="00947AD3" w:rsidRDefault="00947AD3" w:rsidP="00F90DBC">
      <w:pPr>
        <w:rPr>
          <w:rFonts w:ascii="Arial" w:hAnsi="Arial" w:cs="Arial"/>
          <w:b/>
          <w:sz w:val="36"/>
          <w:szCs w:val="36"/>
        </w:rPr>
      </w:pPr>
    </w:p>
    <w:p w:rsidR="00947AD3" w:rsidRPr="00E375CE" w:rsidRDefault="00947AD3" w:rsidP="00F90DBC">
      <w:pPr>
        <w:rPr>
          <w:rFonts w:ascii="Arial" w:hAnsi="Arial" w:cs="Arial"/>
          <w:b/>
          <w:sz w:val="36"/>
          <w:szCs w:val="36"/>
        </w:rPr>
      </w:pPr>
    </w:p>
    <w:p w:rsidR="00F90DBC" w:rsidRPr="00E375CE" w:rsidRDefault="00F90DBC" w:rsidP="00F90DBC">
      <w:pPr>
        <w:rPr>
          <w:rFonts w:ascii="Arial" w:hAnsi="Arial" w:cs="Arial"/>
          <w:b/>
          <w:sz w:val="36"/>
          <w:szCs w:val="36"/>
        </w:rPr>
      </w:pPr>
    </w:p>
    <w:p w:rsidR="00F90DBC" w:rsidRPr="00E375CE" w:rsidRDefault="00E40363" w:rsidP="00F90DB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ab/>
      </w:r>
      <w:r w:rsidR="00F90DBC" w:rsidRPr="00E375CE">
        <w:rPr>
          <w:rFonts w:ascii="Arial" w:hAnsi="Arial" w:cs="Arial"/>
          <w:b/>
          <w:sz w:val="36"/>
          <w:szCs w:val="36"/>
        </w:rPr>
        <w:t>What did they do to help you?</w:t>
      </w:r>
    </w:p>
    <w:p w:rsidR="00F90DBC" w:rsidRPr="00E375CE" w:rsidRDefault="00F90DBC" w:rsidP="00F90DBC">
      <w:pPr>
        <w:rPr>
          <w:rFonts w:ascii="Arial" w:hAnsi="Arial" w:cs="Arial"/>
          <w:b/>
          <w:sz w:val="36"/>
          <w:szCs w:val="36"/>
        </w:rPr>
      </w:pPr>
    </w:p>
    <w:p w:rsidR="00506BFA" w:rsidRDefault="00506BFA">
      <w:pPr>
        <w:rPr>
          <w:rFonts w:ascii="Arial Rounded MT Bold" w:hAnsi="Arial Rounded MT Bold" w:cs="Arial"/>
          <w:b/>
          <w:color w:val="215868" w:themeColor="accent5" w:themeShade="80"/>
          <w:sz w:val="44"/>
          <w:szCs w:val="44"/>
        </w:rPr>
      </w:pPr>
      <w:r>
        <w:rPr>
          <w:rFonts w:ascii="Arial Rounded MT Bold" w:hAnsi="Arial Rounded MT Bold" w:cs="Arial"/>
          <w:b/>
          <w:color w:val="215868" w:themeColor="accent5" w:themeShade="80"/>
          <w:sz w:val="44"/>
          <w:szCs w:val="44"/>
        </w:rPr>
        <w:br w:type="page"/>
      </w:r>
    </w:p>
    <w:p w:rsidR="00F90DBC" w:rsidRPr="00F74424" w:rsidRDefault="00F74424" w:rsidP="00F90DBC">
      <w:pPr>
        <w:rPr>
          <w:rFonts w:ascii="Arial Rounded MT Bold" w:hAnsi="Arial Rounded MT Bold" w:cs="Arial"/>
          <w:b/>
          <w:color w:val="215868" w:themeColor="accent5" w:themeShade="80"/>
          <w:sz w:val="44"/>
          <w:szCs w:val="44"/>
        </w:rPr>
      </w:pPr>
      <w:r w:rsidRPr="00F74424">
        <w:rPr>
          <w:rFonts w:ascii="Arial Rounded MT Bold" w:hAnsi="Arial Rounded MT Bold" w:cs="Arial"/>
          <w:b/>
          <w:color w:val="215868" w:themeColor="accent5" w:themeShade="80"/>
          <w:sz w:val="44"/>
          <w:szCs w:val="44"/>
        </w:rPr>
        <w:lastRenderedPageBreak/>
        <w:t>One last question…</w:t>
      </w:r>
      <w:r w:rsidR="00F90DBC" w:rsidRPr="00F74424">
        <w:rPr>
          <w:rFonts w:ascii="Arial Rounded MT Bold" w:hAnsi="Arial Rounded MT Bold" w:cs="Arial"/>
          <w:b/>
          <w:color w:val="215868" w:themeColor="accent5" w:themeShade="80"/>
          <w:sz w:val="44"/>
          <w:szCs w:val="44"/>
        </w:rPr>
        <w:t> </w:t>
      </w:r>
    </w:p>
    <w:p w:rsidR="00506BFA" w:rsidRDefault="005D3C68" w:rsidP="00F90DB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702272" behindDoc="0" locked="0" layoutInCell="1" allowOverlap="1" wp14:anchorId="725A4DF9" wp14:editId="0D6E3F3F">
            <wp:simplePos x="0" y="0"/>
            <wp:positionH relativeFrom="column">
              <wp:posOffset>4161155</wp:posOffset>
            </wp:positionH>
            <wp:positionV relativeFrom="paragraph">
              <wp:posOffset>360045</wp:posOffset>
            </wp:positionV>
            <wp:extent cx="1298575" cy="1426210"/>
            <wp:effectExtent l="0" t="0" r="0" b="2540"/>
            <wp:wrapSquare wrapText="bothSides"/>
            <wp:docPr id="29" name="Picture 29" descr="U:\Documents\Family Support Project\Pictures\Wish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Documents\Family Support Project\Pictures\Wish (3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BFA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EF23BE" wp14:editId="373B207E">
                <wp:simplePos x="0" y="0"/>
                <wp:positionH relativeFrom="column">
                  <wp:posOffset>-54864</wp:posOffset>
                </wp:positionH>
                <wp:positionV relativeFrom="paragraph">
                  <wp:posOffset>177546</wp:posOffset>
                </wp:positionV>
                <wp:extent cx="5751195" cy="7095490"/>
                <wp:effectExtent l="19050" t="19050" r="40005" b="2921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7095490"/>
                        </a:xfrm>
                        <a:prstGeom prst="roundRect">
                          <a:avLst>
                            <a:gd name="adj" fmla="val 5078"/>
                          </a:avLst>
                        </a:prstGeom>
                        <a:noFill/>
                        <a:ln w="508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6" style="position:absolute;margin-left:-4.3pt;margin-top:14pt;width:452.85pt;height:55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" filled="f" strokecolor="#205867 [1608]" strokeweight="4pt"/>
            </w:pict>
          </mc:Fallback>
        </mc:AlternateContent>
      </w:r>
    </w:p>
    <w:p w:rsidR="00F90DBC" w:rsidRPr="007F4484" w:rsidRDefault="007F4484" w:rsidP="005D3C68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F90DBC" w:rsidRPr="007F4484">
        <w:rPr>
          <w:rFonts w:ascii="Arial" w:hAnsi="Arial" w:cs="Arial"/>
          <w:b/>
          <w:sz w:val="36"/>
          <w:szCs w:val="36"/>
        </w:rPr>
        <w:t>What are yo</w:t>
      </w:r>
      <w:r w:rsidR="005D3C68">
        <w:rPr>
          <w:rFonts w:ascii="Arial" w:hAnsi="Arial" w:cs="Arial"/>
          <w:b/>
          <w:sz w:val="36"/>
          <w:szCs w:val="36"/>
        </w:rPr>
        <w:t xml:space="preserve">ur hopes and dreams for you and </w:t>
      </w:r>
      <w:r w:rsidR="00F90DBC" w:rsidRPr="007F4484">
        <w:rPr>
          <w:rFonts w:ascii="Arial" w:hAnsi="Arial" w:cs="Arial"/>
          <w:b/>
          <w:sz w:val="36"/>
          <w:szCs w:val="36"/>
        </w:rPr>
        <w:t xml:space="preserve">your family? </w:t>
      </w:r>
    </w:p>
    <w:p w:rsidR="005D3C68" w:rsidRDefault="005D3C68" w:rsidP="005D3C68">
      <w:pPr>
        <w:ind w:left="195"/>
        <w:rPr>
          <w:rFonts w:ascii="Arial" w:hAnsi="Arial" w:cs="Arial"/>
          <w:sz w:val="36"/>
          <w:szCs w:val="36"/>
        </w:rPr>
      </w:pPr>
    </w:p>
    <w:p w:rsidR="00F90DBC" w:rsidRPr="00E375CE" w:rsidRDefault="00F90DBC" w:rsidP="005D3C68">
      <w:pPr>
        <w:ind w:left="195"/>
        <w:rPr>
          <w:rFonts w:ascii="Arial" w:hAnsi="Arial" w:cs="Arial"/>
          <w:sz w:val="36"/>
          <w:szCs w:val="36"/>
        </w:rPr>
      </w:pPr>
      <w:r w:rsidRPr="00E375CE">
        <w:rPr>
          <w:rFonts w:ascii="Arial" w:hAnsi="Arial" w:cs="Arial"/>
          <w:sz w:val="36"/>
          <w:szCs w:val="36"/>
        </w:rPr>
        <w:t>You can write words or draw a picture.</w:t>
      </w:r>
    </w:p>
    <w:p w:rsidR="00F90DBC" w:rsidRDefault="00F90DBC" w:rsidP="00F90DBC">
      <w:pPr>
        <w:rPr>
          <w:rFonts w:ascii="Arial" w:hAnsi="Arial" w:cs="Arial"/>
          <w:b/>
          <w:sz w:val="36"/>
          <w:szCs w:val="36"/>
        </w:rPr>
      </w:pPr>
    </w:p>
    <w:p w:rsidR="00506BFA" w:rsidRDefault="00506BFA" w:rsidP="00F90DBC">
      <w:pPr>
        <w:rPr>
          <w:rFonts w:ascii="Arial" w:hAnsi="Arial" w:cs="Arial"/>
          <w:b/>
          <w:sz w:val="36"/>
          <w:szCs w:val="36"/>
        </w:rPr>
      </w:pPr>
    </w:p>
    <w:p w:rsidR="00506BFA" w:rsidRDefault="00506BFA" w:rsidP="00F90DBC">
      <w:pPr>
        <w:rPr>
          <w:rFonts w:ascii="Arial" w:hAnsi="Arial" w:cs="Arial"/>
          <w:b/>
          <w:sz w:val="36"/>
          <w:szCs w:val="36"/>
        </w:rPr>
      </w:pPr>
    </w:p>
    <w:p w:rsidR="00506BFA" w:rsidRDefault="00506BFA" w:rsidP="00F90DBC">
      <w:pPr>
        <w:rPr>
          <w:rFonts w:ascii="Arial" w:hAnsi="Arial" w:cs="Arial"/>
          <w:b/>
          <w:sz w:val="36"/>
          <w:szCs w:val="36"/>
        </w:rPr>
      </w:pPr>
    </w:p>
    <w:p w:rsidR="00506BFA" w:rsidRDefault="00506BFA" w:rsidP="00F90DBC">
      <w:pPr>
        <w:rPr>
          <w:rFonts w:ascii="Arial" w:hAnsi="Arial" w:cs="Arial"/>
          <w:b/>
          <w:sz w:val="36"/>
          <w:szCs w:val="36"/>
        </w:rPr>
      </w:pPr>
    </w:p>
    <w:p w:rsidR="00506BFA" w:rsidRDefault="00506BFA" w:rsidP="00F90DBC">
      <w:pPr>
        <w:rPr>
          <w:rFonts w:ascii="Arial" w:hAnsi="Arial" w:cs="Arial"/>
          <w:b/>
          <w:sz w:val="36"/>
          <w:szCs w:val="36"/>
        </w:rPr>
      </w:pPr>
    </w:p>
    <w:p w:rsidR="00506BFA" w:rsidRDefault="00506BFA" w:rsidP="00F90DBC">
      <w:pPr>
        <w:rPr>
          <w:rFonts w:ascii="Arial" w:hAnsi="Arial" w:cs="Arial"/>
          <w:b/>
          <w:sz w:val="36"/>
          <w:szCs w:val="36"/>
        </w:rPr>
      </w:pPr>
    </w:p>
    <w:p w:rsidR="00506BFA" w:rsidRDefault="00506BFA" w:rsidP="00F90DBC">
      <w:pPr>
        <w:rPr>
          <w:rFonts w:ascii="Arial" w:hAnsi="Arial" w:cs="Arial"/>
          <w:b/>
          <w:sz w:val="36"/>
          <w:szCs w:val="36"/>
        </w:rPr>
      </w:pPr>
    </w:p>
    <w:p w:rsidR="00506BFA" w:rsidRDefault="00506BFA" w:rsidP="00F90DBC">
      <w:pPr>
        <w:rPr>
          <w:rFonts w:ascii="Arial" w:hAnsi="Arial" w:cs="Arial"/>
          <w:b/>
          <w:sz w:val="36"/>
          <w:szCs w:val="36"/>
        </w:rPr>
      </w:pPr>
    </w:p>
    <w:p w:rsidR="00506BFA" w:rsidRDefault="00506BFA" w:rsidP="00F90DBC">
      <w:pPr>
        <w:rPr>
          <w:rFonts w:ascii="Arial" w:hAnsi="Arial" w:cs="Arial"/>
          <w:b/>
          <w:sz w:val="36"/>
          <w:szCs w:val="36"/>
        </w:rPr>
      </w:pPr>
    </w:p>
    <w:p w:rsidR="00506BFA" w:rsidRDefault="00506BFA" w:rsidP="00F90DBC">
      <w:pPr>
        <w:rPr>
          <w:rFonts w:ascii="Arial" w:hAnsi="Arial" w:cs="Arial"/>
          <w:b/>
          <w:sz w:val="36"/>
          <w:szCs w:val="36"/>
        </w:rPr>
      </w:pPr>
    </w:p>
    <w:p w:rsidR="00506BFA" w:rsidRDefault="00506BFA" w:rsidP="00F90DBC">
      <w:pPr>
        <w:rPr>
          <w:rFonts w:ascii="Arial" w:hAnsi="Arial" w:cs="Arial"/>
          <w:b/>
          <w:sz w:val="36"/>
          <w:szCs w:val="36"/>
        </w:rPr>
      </w:pPr>
    </w:p>
    <w:p w:rsidR="00506BFA" w:rsidRDefault="00506BFA" w:rsidP="00F90DBC">
      <w:pPr>
        <w:rPr>
          <w:rFonts w:ascii="Arial" w:hAnsi="Arial" w:cs="Arial"/>
          <w:b/>
          <w:sz w:val="36"/>
          <w:szCs w:val="36"/>
        </w:rPr>
      </w:pPr>
    </w:p>
    <w:p w:rsidR="00F90DBC" w:rsidRPr="00E375CE" w:rsidRDefault="00F90DBC" w:rsidP="00F90DBC">
      <w:pPr>
        <w:rPr>
          <w:rFonts w:ascii="Arial" w:hAnsi="Arial" w:cs="Arial"/>
          <w:sz w:val="36"/>
          <w:szCs w:val="36"/>
        </w:rPr>
      </w:pPr>
      <w:r w:rsidRPr="00E375CE">
        <w:rPr>
          <w:rFonts w:ascii="Arial" w:hAnsi="Arial" w:cs="Arial"/>
          <w:sz w:val="36"/>
          <w:szCs w:val="36"/>
        </w:rPr>
        <w:t xml:space="preserve">This is the end of the survey. </w:t>
      </w:r>
    </w:p>
    <w:p w:rsidR="00042D9F" w:rsidRPr="00E375CE" w:rsidRDefault="00F90DBC" w:rsidP="00F90DBC">
      <w:pPr>
        <w:rPr>
          <w:rFonts w:ascii="Arial" w:hAnsi="Arial" w:cs="Arial"/>
          <w:sz w:val="36"/>
          <w:szCs w:val="36"/>
        </w:rPr>
      </w:pPr>
      <w:r w:rsidRPr="00E375CE">
        <w:rPr>
          <w:rFonts w:ascii="Arial" w:hAnsi="Arial" w:cs="Arial"/>
          <w:sz w:val="36"/>
          <w:szCs w:val="36"/>
        </w:rPr>
        <w:t>Thank you for filling it in!</w:t>
      </w:r>
    </w:p>
    <w:sectPr w:rsidR="00042D9F" w:rsidRPr="00E375CE" w:rsidSect="00E83830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95E" w:rsidRDefault="002E695E" w:rsidP="00246DD4">
      <w:pPr>
        <w:spacing w:after="0" w:line="240" w:lineRule="auto"/>
      </w:pPr>
      <w:r>
        <w:separator/>
      </w:r>
    </w:p>
  </w:endnote>
  <w:endnote w:type="continuationSeparator" w:id="0">
    <w:p w:rsidR="002E695E" w:rsidRDefault="002E695E" w:rsidP="00246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95E" w:rsidRDefault="002E695E" w:rsidP="00246DD4">
      <w:pPr>
        <w:spacing w:after="0" w:line="240" w:lineRule="auto"/>
      </w:pPr>
      <w:r>
        <w:separator/>
      </w:r>
    </w:p>
  </w:footnote>
  <w:footnote w:type="continuationSeparator" w:id="0">
    <w:p w:rsidR="002E695E" w:rsidRDefault="002E695E" w:rsidP="00246D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40F03"/>
    <w:multiLevelType w:val="hybridMultilevel"/>
    <w:tmpl w:val="5330AD98"/>
    <w:lvl w:ilvl="0" w:tplc="C3D8F2A0">
      <w:start w:val="1"/>
      <w:numFmt w:val="decimal"/>
      <w:lvlText w:val="%1."/>
      <w:lvlJc w:val="left"/>
      <w:pPr>
        <w:ind w:left="600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75" w:hanging="360"/>
      </w:pPr>
    </w:lvl>
    <w:lvl w:ilvl="2" w:tplc="0809001B" w:tentative="1">
      <w:start w:val="1"/>
      <w:numFmt w:val="lowerRoman"/>
      <w:lvlText w:val="%3."/>
      <w:lvlJc w:val="right"/>
      <w:pPr>
        <w:ind w:left="1995" w:hanging="180"/>
      </w:pPr>
    </w:lvl>
    <w:lvl w:ilvl="3" w:tplc="0809000F" w:tentative="1">
      <w:start w:val="1"/>
      <w:numFmt w:val="decimal"/>
      <w:lvlText w:val="%4."/>
      <w:lvlJc w:val="left"/>
      <w:pPr>
        <w:ind w:left="2715" w:hanging="360"/>
      </w:pPr>
    </w:lvl>
    <w:lvl w:ilvl="4" w:tplc="08090019" w:tentative="1">
      <w:start w:val="1"/>
      <w:numFmt w:val="lowerLetter"/>
      <w:lvlText w:val="%5."/>
      <w:lvlJc w:val="left"/>
      <w:pPr>
        <w:ind w:left="3435" w:hanging="360"/>
      </w:pPr>
    </w:lvl>
    <w:lvl w:ilvl="5" w:tplc="0809001B" w:tentative="1">
      <w:start w:val="1"/>
      <w:numFmt w:val="lowerRoman"/>
      <w:lvlText w:val="%6."/>
      <w:lvlJc w:val="right"/>
      <w:pPr>
        <w:ind w:left="4155" w:hanging="180"/>
      </w:pPr>
    </w:lvl>
    <w:lvl w:ilvl="6" w:tplc="0809000F" w:tentative="1">
      <w:start w:val="1"/>
      <w:numFmt w:val="decimal"/>
      <w:lvlText w:val="%7."/>
      <w:lvlJc w:val="left"/>
      <w:pPr>
        <w:ind w:left="4875" w:hanging="360"/>
      </w:pPr>
    </w:lvl>
    <w:lvl w:ilvl="7" w:tplc="08090019" w:tentative="1">
      <w:start w:val="1"/>
      <w:numFmt w:val="lowerLetter"/>
      <w:lvlText w:val="%8."/>
      <w:lvlJc w:val="left"/>
      <w:pPr>
        <w:ind w:left="5595" w:hanging="360"/>
      </w:pPr>
    </w:lvl>
    <w:lvl w:ilvl="8" w:tplc="08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21C830AA"/>
    <w:multiLevelType w:val="hybridMultilevel"/>
    <w:tmpl w:val="550C33E2"/>
    <w:lvl w:ilvl="0" w:tplc="02E20282">
      <w:start w:val="1"/>
      <w:numFmt w:val="decimal"/>
      <w:lvlText w:val="%1."/>
      <w:lvlJc w:val="left"/>
      <w:pPr>
        <w:ind w:left="922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642" w:hanging="360"/>
      </w:pPr>
    </w:lvl>
    <w:lvl w:ilvl="2" w:tplc="0809001B" w:tentative="1">
      <w:start w:val="1"/>
      <w:numFmt w:val="lowerRoman"/>
      <w:lvlText w:val="%3."/>
      <w:lvlJc w:val="right"/>
      <w:pPr>
        <w:ind w:left="2362" w:hanging="180"/>
      </w:pPr>
    </w:lvl>
    <w:lvl w:ilvl="3" w:tplc="0809000F" w:tentative="1">
      <w:start w:val="1"/>
      <w:numFmt w:val="decimal"/>
      <w:lvlText w:val="%4."/>
      <w:lvlJc w:val="left"/>
      <w:pPr>
        <w:ind w:left="3082" w:hanging="360"/>
      </w:pPr>
    </w:lvl>
    <w:lvl w:ilvl="4" w:tplc="08090019" w:tentative="1">
      <w:start w:val="1"/>
      <w:numFmt w:val="lowerLetter"/>
      <w:lvlText w:val="%5."/>
      <w:lvlJc w:val="left"/>
      <w:pPr>
        <w:ind w:left="3802" w:hanging="360"/>
      </w:pPr>
    </w:lvl>
    <w:lvl w:ilvl="5" w:tplc="0809001B" w:tentative="1">
      <w:start w:val="1"/>
      <w:numFmt w:val="lowerRoman"/>
      <w:lvlText w:val="%6."/>
      <w:lvlJc w:val="right"/>
      <w:pPr>
        <w:ind w:left="4522" w:hanging="180"/>
      </w:pPr>
    </w:lvl>
    <w:lvl w:ilvl="6" w:tplc="0809000F" w:tentative="1">
      <w:start w:val="1"/>
      <w:numFmt w:val="decimal"/>
      <w:lvlText w:val="%7."/>
      <w:lvlJc w:val="left"/>
      <w:pPr>
        <w:ind w:left="5242" w:hanging="360"/>
      </w:pPr>
    </w:lvl>
    <w:lvl w:ilvl="7" w:tplc="08090019" w:tentative="1">
      <w:start w:val="1"/>
      <w:numFmt w:val="lowerLetter"/>
      <w:lvlText w:val="%8."/>
      <w:lvlJc w:val="left"/>
      <w:pPr>
        <w:ind w:left="5962" w:hanging="360"/>
      </w:pPr>
    </w:lvl>
    <w:lvl w:ilvl="8" w:tplc="08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">
    <w:nsid w:val="5A110673"/>
    <w:multiLevelType w:val="hybridMultilevel"/>
    <w:tmpl w:val="122C8DAA"/>
    <w:lvl w:ilvl="0" w:tplc="02E2028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3E7"/>
    <w:rsid w:val="00011FBB"/>
    <w:rsid w:val="00042D9F"/>
    <w:rsid w:val="000E1817"/>
    <w:rsid w:val="00135747"/>
    <w:rsid w:val="001A14FE"/>
    <w:rsid w:val="001D0335"/>
    <w:rsid w:val="0022348D"/>
    <w:rsid w:val="00225968"/>
    <w:rsid w:val="002325C9"/>
    <w:rsid w:val="00246DD4"/>
    <w:rsid w:val="002840C6"/>
    <w:rsid w:val="002A43E7"/>
    <w:rsid w:val="002E695E"/>
    <w:rsid w:val="002F3CEB"/>
    <w:rsid w:val="00345DFA"/>
    <w:rsid w:val="003547C0"/>
    <w:rsid w:val="003D13CA"/>
    <w:rsid w:val="003E0DAD"/>
    <w:rsid w:val="004603E2"/>
    <w:rsid w:val="004932A2"/>
    <w:rsid w:val="004B7464"/>
    <w:rsid w:val="004F00E6"/>
    <w:rsid w:val="00500CE0"/>
    <w:rsid w:val="00506BFA"/>
    <w:rsid w:val="00537445"/>
    <w:rsid w:val="00542BE7"/>
    <w:rsid w:val="00552B9F"/>
    <w:rsid w:val="00586C1E"/>
    <w:rsid w:val="005C4438"/>
    <w:rsid w:val="005D1820"/>
    <w:rsid w:val="005D3C68"/>
    <w:rsid w:val="00622C86"/>
    <w:rsid w:val="00631F93"/>
    <w:rsid w:val="00642AB6"/>
    <w:rsid w:val="00645D49"/>
    <w:rsid w:val="006667C3"/>
    <w:rsid w:val="00685527"/>
    <w:rsid w:val="006A4836"/>
    <w:rsid w:val="006C6629"/>
    <w:rsid w:val="007549D6"/>
    <w:rsid w:val="00780D3F"/>
    <w:rsid w:val="007C18BB"/>
    <w:rsid w:val="007D2FD0"/>
    <w:rsid w:val="007F4484"/>
    <w:rsid w:val="007F768C"/>
    <w:rsid w:val="00806DE8"/>
    <w:rsid w:val="0086669B"/>
    <w:rsid w:val="00885597"/>
    <w:rsid w:val="008B2DF2"/>
    <w:rsid w:val="009212EF"/>
    <w:rsid w:val="00947AD3"/>
    <w:rsid w:val="0096708B"/>
    <w:rsid w:val="00980CAF"/>
    <w:rsid w:val="009A0C6C"/>
    <w:rsid w:val="009D417B"/>
    <w:rsid w:val="009E493F"/>
    <w:rsid w:val="009F6689"/>
    <w:rsid w:val="00A42F1B"/>
    <w:rsid w:val="00A50A38"/>
    <w:rsid w:val="00AC6AA4"/>
    <w:rsid w:val="00AD746E"/>
    <w:rsid w:val="00B05853"/>
    <w:rsid w:val="00B66E10"/>
    <w:rsid w:val="00B67F21"/>
    <w:rsid w:val="00B96361"/>
    <w:rsid w:val="00BD1E9A"/>
    <w:rsid w:val="00C04A7F"/>
    <w:rsid w:val="00C4119D"/>
    <w:rsid w:val="00C4754C"/>
    <w:rsid w:val="00C477F5"/>
    <w:rsid w:val="00C61467"/>
    <w:rsid w:val="00C858DA"/>
    <w:rsid w:val="00CF2B67"/>
    <w:rsid w:val="00D03711"/>
    <w:rsid w:val="00D419CD"/>
    <w:rsid w:val="00D4485A"/>
    <w:rsid w:val="00D4610B"/>
    <w:rsid w:val="00D475C1"/>
    <w:rsid w:val="00D500DC"/>
    <w:rsid w:val="00D5707C"/>
    <w:rsid w:val="00DA7E04"/>
    <w:rsid w:val="00DC3E85"/>
    <w:rsid w:val="00E114D8"/>
    <w:rsid w:val="00E34652"/>
    <w:rsid w:val="00E375CE"/>
    <w:rsid w:val="00E40363"/>
    <w:rsid w:val="00E50BBA"/>
    <w:rsid w:val="00E50D1A"/>
    <w:rsid w:val="00E646A0"/>
    <w:rsid w:val="00E83830"/>
    <w:rsid w:val="00E91DFA"/>
    <w:rsid w:val="00ED5AF0"/>
    <w:rsid w:val="00EE0721"/>
    <w:rsid w:val="00EE731A"/>
    <w:rsid w:val="00EF32F3"/>
    <w:rsid w:val="00F211E7"/>
    <w:rsid w:val="00F74424"/>
    <w:rsid w:val="00F80744"/>
    <w:rsid w:val="00F82F02"/>
    <w:rsid w:val="00F90DBC"/>
    <w:rsid w:val="00FA6823"/>
    <w:rsid w:val="00FC4BF7"/>
    <w:rsid w:val="00FE0F27"/>
    <w:rsid w:val="00FE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F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6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744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6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DD4"/>
  </w:style>
  <w:style w:type="paragraph" w:styleId="Footer">
    <w:name w:val="footer"/>
    <w:basedOn w:val="Normal"/>
    <w:link w:val="FooterChar"/>
    <w:uiPriority w:val="99"/>
    <w:unhideWhenUsed/>
    <w:rsid w:val="00246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D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F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6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744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6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DD4"/>
  </w:style>
  <w:style w:type="paragraph" w:styleId="Footer">
    <w:name w:val="footer"/>
    <w:basedOn w:val="Normal"/>
    <w:link w:val="FooterChar"/>
    <w:uiPriority w:val="99"/>
    <w:unhideWhenUsed/>
    <w:rsid w:val="00246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DD4CD5A1</Template>
  <TotalTime>15</TotalTime>
  <Pages>12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Gallagher</dc:creator>
  <cp:lastModifiedBy>Catherine Gallagher</cp:lastModifiedBy>
  <cp:revision>10</cp:revision>
  <cp:lastPrinted>2014-07-14T15:43:00Z</cp:lastPrinted>
  <dcterms:created xsi:type="dcterms:W3CDTF">2014-07-14T15:40:00Z</dcterms:created>
  <dcterms:modified xsi:type="dcterms:W3CDTF">2014-11-13T09:45:00Z</dcterms:modified>
</cp:coreProperties>
</file>